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70" w:type="dxa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1984"/>
        <w:gridCol w:w="4961"/>
      </w:tblGrid>
      <w:tr w:rsidR="008F3732" w14:paraId="76F0D07C" w14:textId="77777777" w:rsidTr="008F3732">
        <w:tc>
          <w:tcPr>
            <w:tcW w:w="3261" w:type="dxa"/>
            <w:vAlign w:val="center"/>
          </w:tcPr>
          <w:p w14:paraId="37BF1023" w14:textId="22215A68" w:rsidR="00C04275" w:rsidRPr="00B1532B" w:rsidRDefault="00CB1FBE" w:rsidP="00B23081">
            <w:pPr>
              <w:jc w:val="center"/>
            </w:pPr>
            <w:r>
              <w:pict w14:anchorId="01E2D97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2.2pt;height:51pt">
                  <v:imagedata r:id="rId7" o:title="logo FMABC"/>
                </v:shape>
              </w:pict>
            </w:r>
          </w:p>
        </w:tc>
        <w:tc>
          <w:tcPr>
            <w:tcW w:w="1984" w:type="dxa"/>
            <w:vAlign w:val="center"/>
          </w:tcPr>
          <w:p w14:paraId="37DAE45C" w14:textId="5D40F515" w:rsidR="00C04275" w:rsidRPr="00B1532B" w:rsidRDefault="00CB1FBE" w:rsidP="00B23081">
            <w:pPr>
              <w:jc w:val="center"/>
            </w:pPr>
            <w:r>
              <w:pict w14:anchorId="47A79C33">
                <v:shape id="_x0000_i1026" type="#_x0000_t75" style="width:54.6pt;height:57pt">
                  <v:imagedata r:id="rId8" o:title="logo NEPAS"/>
                </v:shape>
              </w:pict>
            </w:r>
          </w:p>
        </w:tc>
        <w:tc>
          <w:tcPr>
            <w:tcW w:w="4961" w:type="dxa"/>
            <w:vAlign w:val="center"/>
          </w:tcPr>
          <w:p w14:paraId="63776880" w14:textId="0F0DE966" w:rsidR="00C04275" w:rsidRPr="00B1532B" w:rsidRDefault="00C04275" w:rsidP="00476599">
            <w:pPr>
              <w:jc w:val="center"/>
            </w:pPr>
            <w:r w:rsidRPr="00476599">
              <w:rPr>
                <w:sz w:val="44"/>
                <w:szCs w:val="44"/>
              </w:rPr>
              <w:t>EDITAL NEPAS</w:t>
            </w:r>
            <w:r w:rsidR="00476599" w:rsidRPr="00476599">
              <w:rPr>
                <w:sz w:val="44"/>
                <w:szCs w:val="44"/>
              </w:rPr>
              <w:t xml:space="preserve"> </w:t>
            </w:r>
            <w:r w:rsidRPr="00476599">
              <w:rPr>
                <w:sz w:val="44"/>
                <w:szCs w:val="44"/>
              </w:rPr>
              <w:t>202</w:t>
            </w:r>
            <w:r w:rsidR="00CB1FBE">
              <w:rPr>
                <w:sz w:val="44"/>
                <w:szCs w:val="44"/>
              </w:rPr>
              <w:t>3</w:t>
            </w:r>
          </w:p>
        </w:tc>
      </w:tr>
    </w:tbl>
    <w:p w14:paraId="0F7B2B06" w14:textId="77777777" w:rsidR="00042BE3" w:rsidRPr="00B1532B" w:rsidRDefault="00042BE3"/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4394"/>
      </w:tblGrid>
      <w:tr w:rsidR="00042BE3" w14:paraId="0A631578" w14:textId="77777777" w:rsidTr="006D07B9">
        <w:trPr>
          <w:trHeight w:val="241"/>
        </w:trPr>
        <w:tc>
          <w:tcPr>
            <w:tcW w:w="5882" w:type="dxa"/>
            <w:tcBorders>
              <w:top w:val="nil"/>
              <w:left w:val="nil"/>
              <w:bottom w:val="nil"/>
            </w:tcBorders>
          </w:tcPr>
          <w:p w14:paraId="032E2FF8" w14:textId="77777777" w:rsidR="00042BE3" w:rsidRPr="00B1532B" w:rsidRDefault="00E31450" w:rsidP="006D07B9">
            <w:r w:rsidRPr="00B23081">
              <w:rPr>
                <w:b/>
                <w:bCs/>
                <w:sz w:val="28"/>
                <w:szCs w:val="28"/>
              </w:rPr>
              <w:t>INSCRIÇÃO PARA</w:t>
            </w:r>
            <w:r w:rsidR="006D07B9">
              <w:rPr>
                <w:b/>
                <w:bCs/>
                <w:sz w:val="28"/>
                <w:szCs w:val="28"/>
              </w:rPr>
              <w:t xml:space="preserve"> </w:t>
            </w:r>
            <w:r w:rsidR="00042BE3" w:rsidRPr="00B23081">
              <w:rPr>
                <w:b/>
                <w:bCs/>
                <w:sz w:val="28"/>
                <w:szCs w:val="28"/>
              </w:rPr>
              <w:t>AUXÍLIO À PESQUISA</w:t>
            </w:r>
          </w:p>
        </w:tc>
        <w:tc>
          <w:tcPr>
            <w:tcW w:w="4394" w:type="dxa"/>
            <w:vAlign w:val="center"/>
          </w:tcPr>
          <w:p w14:paraId="1DF2E5B5" w14:textId="77777777" w:rsidR="00E31450" w:rsidRPr="00B1532B" w:rsidRDefault="00E31450" w:rsidP="006D07B9">
            <w:r w:rsidRPr="00B1532B">
              <w:t>PROTOCOLO NEPAS</w:t>
            </w:r>
          </w:p>
        </w:tc>
      </w:tr>
    </w:tbl>
    <w:p w14:paraId="163B565E" w14:textId="77777777" w:rsidR="00042BE3" w:rsidRPr="00B1532B" w:rsidRDefault="00042BE3"/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536"/>
        <w:gridCol w:w="4110"/>
      </w:tblGrid>
      <w:tr w:rsidR="00476599" w14:paraId="07C42D10" w14:textId="77777777" w:rsidTr="00A95B07">
        <w:trPr>
          <w:trHeight w:hRule="exact" w:val="283"/>
        </w:trPr>
        <w:tc>
          <w:tcPr>
            <w:tcW w:w="1630" w:type="dxa"/>
            <w:vMerge w:val="restart"/>
          </w:tcPr>
          <w:p w14:paraId="7D6D0958" w14:textId="77777777" w:rsidR="00476599" w:rsidRPr="00B1532B" w:rsidRDefault="00476599" w:rsidP="00476599">
            <w:bookmarkStart w:id="0" w:name="Texto1"/>
            <w:r w:rsidRPr="00B1532B">
              <w:t>SOLICITANTE (PESQUISADOR RESPONSÁVEL)</w:t>
            </w:r>
          </w:p>
        </w:tc>
        <w:bookmarkEnd w:id="0"/>
        <w:tc>
          <w:tcPr>
            <w:tcW w:w="8646" w:type="dxa"/>
            <w:gridSpan w:val="2"/>
          </w:tcPr>
          <w:p w14:paraId="5B0C73D2" w14:textId="77777777" w:rsidR="00476599" w:rsidRPr="00B1532B" w:rsidRDefault="00476599" w:rsidP="007070A0">
            <w:r w:rsidRPr="00B1532B">
              <w:t xml:space="preserve">NOME: </w:t>
            </w:r>
            <w:r w:rsidR="008B6049"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B6049">
              <w:instrText xml:space="preserve"> FORMTEXT </w:instrText>
            </w:r>
            <w:r w:rsidR="008B6049">
              <w:fldChar w:fldCharType="separate"/>
            </w:r>
            <w:r w:rsidR="008B6049">
              <w:rPr>
                <w:noProof/>
              </w:rPr>
              <w:t> </w:t>
            </w:r>
            <w:r w:rsidR="008B6049">
              <w:rPr>
                <w:noProof/>
              </w:rPr>
              <w:t> </w:t>
            </w:r>
            <w:r w:rsidR="008B6049">
              <w:rPr>
                <w:noProof/>
              </w:rPr>
              <w:t> </w:t>
            </w:r>
            <w:r w:rsidR="008B6049">
              <w:rPr>
                <w:noProof/>
              </w:rPr>
              <w:t> </w:t>
            </w:r>
            <w:r w:rsidR="008B6049">
              <w:rPr>
                <w:noProof/>
              </w:rPr>
              <w:t> </w:t>
            </w:r>
            <w:r w:rsidR="008B6049">
              <w:fldChar w:fldCharType="end"/>
            </w:r>
          </w:p>
        </w:tc>
      </w:tr>
      <w:tr w:rsidR="00476599" w14:paraId="0D48E1CC" w14:textId="77777777" w:rsidTr="00A95B07">
        <w:trPr>
          <w:trHeight w:hRule="exact" w:val="283"/>
        </w:trPr>
        <w:tc>
          <w:tcPr>
            <w:tcW w:w="1630" w:type="dxa"/>
            <w:vMerge/>
          </w:tcPr>
          <w:p w14:paraId="0C017643" w14:textId="77777777" w:rsidR="00476599" w:rsidRPr="00B1532B" w:rsidRDefault="00476599" w:rsidP="00476599">
            <w:bookmarkStart w:id="1" w:name="Texto2"/>
          </w:p>
        </w:tc>
        <w:bookmarkEnd w:id="1"/>
        <w:tc>
          <w:tcPr>
            <w:tcW w:w="4536" w:type="dxa"/>
            <w:tcBorders>
              <w:bottom w:val="single" w:sz="4" w:space="0" w:color="auto"/>
            </w:tcBorders>
          </w:tcPr>
          <w:p w14:paraId="2F22ABB4" w14:textId="77777777" w:rsidR="00476599" w:rsidRPr="00B1532B" w:rsidRDefault="00476599" w:rsidP="007070A0">
            <w:r w:rsidRPr="00B1532B">
              <w:t xml:space="preserve">DISCIPLINA: </w:t>
            </w:r>
            <w: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6021D72E" w14:textId="77777777" w:rsidR="00476599" w:rsidRPr="00B1532B" w:rsidRDefault="00476599" w:rsidP="007070A0">
            <w:r w:rsidRPr="00B1532B">
              <w:t xml:space="preserve">CPF: </w:t>
            </w:r>
            <w:r w:rsidRPr="00B1532B"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B1532B">
              <w:instrText xml:space="preserve"> FORMTEXT </w:instrText>
            </w:r>
            <w:r w:rsidRPr="00B1532B">
              <w:fldChar w:fldCharType="separate"/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fldChar w:fldCharType="end"/>
            </w:r>
          </w:p>
        </w:tc>
      </w:tr>
      <w:tr w:rsidR="00476599" w14:paraId="589119A8" w14:textId="77777777" w:rsidTr="00A95B07">
        <w:trPr>
          <w:trHeight w:hRule="exact" w:val="283"/>
        </w:trPr>
        <w:tc>
          <w:tcPr>
            <w:tcW w:w="1630" w:type="dxa"/>
            <w:vMerge/>
          </w:tcPr>
          <w:p w14:paraId="400AF9AB" w14:textId="77777777" w:rsidR="00476599" w:rsidRPr="00B1532B" w:rsidRDefault="00476599" w:rsidP="00476599"/>
        </w:tc>
        <w:tc>
          <w:tcPr>
            <w:tcW w:w="8646" w:type="dxa"/>
            <w:gridSpan w:val="2"/>
            <w:tcBorders>
              <w:bottom w:val="single" w:sz="4" w:space="0" w:color="auto"/>
            </w:tcBorders>
          </w:tcPr>
          <w:p w14:paraId="0018F58F" w14:textId="77777777" w:rsidR="00476599" w:rsidRPr="00B1532B" w:rsidRDefault="00476599" w:rsidP="00476599">
            <w:r w:rsidRPr="00B1532B">
              <w:t xml:space="preserve">Link do Currículo Lattes- CNPq: </w:t>
            </w:r>
            <w:r w:rsidRPr="00B1532B"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B1532B">
              <w:instrText xml:space="preserve"> FORMTEXT </w:instrText>
            </w:r>
            <w:r w:rsidRPr="00B1532B">
              <w:fldChar w:fldCharType="separate"/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fldChar w:fldCharType="end"/>
            </w:r>
          </w:p>
        </w:tc>
      </w:tr>
      <w:tr w:rsidR="00476599" w14:paraId="6E581EB0" w14:textId="77777777" w:rsidTr="00A95B07">
        <w:trPr>
          <w:trHeight w:hRule="exact" w:val="283"/>
        </w:trPr>
        <w:tc>
          <w:tcPr>
            <w:tcW w:w="1630" w:type="dxa"/>
            <w:vMerge/>
          </w:tcPr>
          <w:p w14:paraId="51923067" w14:textId="77777777" w:rsidR="00476599" w:rsidRPr="00B1532B" w:rsidRDefault="00476599" w:rsidP="00476599"/>
        </w:tc>
        <w:tc>
          <w:tcPr>
            <w:tcW w:w="4536" w:type="dxa"/>
          </w:tcPr>
          <w:p w14:paraId="7057B5E2" w14:textId="77777777" w:rsidR="00476599" w:rsidRPr="00B1532B" w:rsidRDefault="00476599" w:rsidP="00476599">
            <w:r>
              <w:t xml:space="preserve">Telefone </w:t>
            </w:r>
            <w:r w:rsidRPr="00B1532B">
              <w:t xml:space="preserve">Profissional: </w:t>
            </w:r>
            <w:r w:rsidRPr="00B1532B"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B1532B">
              <w:instrText xml:space="preserve"> FORMTEXT </w:instrText>
            </w:r>
            <w:r w:rsidRPr="00B1532B">
              <w:fldChar w:fldCharType="separate"/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fldChar w:fldCharType="end"/>
            </w:r>
          </w:p>
        </w:tc>
        <w:tc>
          <w:tcPr>
            <w:tcW w:w="4110" w:type="dxa"/>
          </w:tcPr>
          <w:p w14:paraId="6FE99077" w14:textId="77777777" w:rsidR="00476599" w:rsidRPr="00B1532B" w:rsidRDefault="00476599" w:rsidP="00476599">
            <w:r>
              <w:t xml:space="preserve">Telefone </w:t>
            </w:r>
            <w:r w:rsidRPr="00B1532B">
              <w:t xml:space="preserve">Celular: </w:t>
            </w:r>
            <w:r w:rsidRPr="00B1532B"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B1532B">
              <w:instrText xml:space="preserve"> FORMTEXT </w:instrText>
            </w:r>
            <w:r w:rsidRPr="00B1532B">
              <w:fldChar w:fldCharType="separate"/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fldChar w:fldCharType="end"/>
            </w:r>
          </w:p>
        </w:tc>
      </w:tr>
      <w:tr w:rsidR="00476599" w14:paraId="2F16C648" w14:textId="77777777" w:rsidTr="00A95B07">
        <w:trPr>
          <w:trHeight w:hRule="exact" w:val="283"/>
        </w:trPr>
        <w:tc>
          <w:tcPr>
            <w:tcW w:w="1630" w:type="dxa"/>
            <w:vMerge/>
          </w:tcPr>
          <w:p w14:paraId="459E30B6" w14:textId="77777777" w:rsidR="00476599" w:rsidRPr="00B1532B" w:rsidRDefault="00476599" w:rsidP="00476599"/>
        </w:tc>
        <w:tc>
          <w:tcPr>
            <w:tcW w:w="8646" w:type="dxa"/>
            <w:gridSpan w:val="2"/>
          </w:tcPr>
          <w:p w14:paraId="60BF89CF" w14:textId="77777777" w:rsidR="00476599" w:rsidRPr="00B1532B" w:rsidRDefault="00476599" w:rsidP="00476599">
            <w:r w:rsidRPr="00B1532B">
              <w:t xml:space="preserve">E-mail: </w:t>
            </w:r>
            <w:r w:rsidRPr="00B1532B"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B1532B">
              <w:instrText xml:space="preserve"> FORMTEXT </w:instrText>
            </w:r>
            <w:r w:rsidRPr="00B1532B">
              <w:fldChar w:fldCharType="separate"/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t> </w:t>
            </w:r>
            <w:r w:rsidRPr="00B1532B">
              <w:fldChar w:fldCharType="end"/>
            </w:r>
          </w:p>
        </w:tc>
      </w:tr>
    </w:tbl>
    <w:p w14:paraId="17C18A35" w14:textId="77777777" w:rsidR="00706272" w:rsidRPr="00B1532B" w:rsidRDefault="00706272"/>
    <w:p w14:paraId="76DFC2C1" w14:textId="77777777" w:rsidR="00042BE3" w:rsidRPr="00B1532B" w:rsidRDefault="00042BE3">
      <w:r w:rsidRPr="00B1532B">
        <w:t>TÍTULO DO PROJETO DE PESQUISA</w:t>
      </w:r>
      <w:r w:rsidR="006D07B9">
        <w:t xml:space="preserve"> (máximo </w:t>
      </w:r>
      <w:r w:rsidR="00F707B8">
        <w:t>3</w:t>
      </w:r>
      <w:r w:rsidR="006D07B9">
        <w:t>00 caracteres)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042BE3" w:rsidRPr="00FF6866" w14:paraId="7930B891" w14:textId="77777777" w:rsidTr="00F707B8">
        <w:trPr>
          <w:trHeight w:hRule="exact" w:val="850"/>
        </w:trPr>
        <w:tc>
          <w:tcPr>
            <w:tcW w:w="10276" w:type="dxa"/>
          </w:tcPr>
          <w:p w14:paraId="013F6C77" w14:textId="77777777" w:rsidR="00042BE3" w:rsidRPr="00B1532B" w:rsidRDefault="00F707B8" w:rsidP="00791D4B">
            <w: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3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</w:tbl>
    <w:p w14:paraId="5D257A60" w14:textId="77777777" w:rsidR="00E31450" w:rsidRPr="00B1532B" w:rsidRDefault="00E31450" w:rsidP="00B82BE9"/>
    <w:p w14:paraId="01D4A93E" w14:textId="77777777" w:rsidR="00B82BE9" w:rsidRDefault="00322EAA" w:rsidP="00B82BE9">
      <w:r w:rsidRPr="00B1532B">
        <w:t>INTRODUÇÃO</w:t>
      </w:r>
      <w:r w:rsidR="00CA028E">
        <w:t xml:space="preserve"> E </w:t>
      </w:r>
      <w:r w:rsidR="00AC0D18" w:rsidRPr="00B1532B">
        <w:t>REVISÃO DA LITERATURA</w:t>
      </w:r>
      <w:r w:rsidR="00B82BE9" w:rsidRPr="00B1532B">
        <w:t xml:space="preserve"> (máximo </w:t>
      </w:r>
      <w:r w:rsidR="00476599">
        <w:t>4.000</w:t>
      </w:r>
      <w:r w:rsidR="00B82BE9" w:rsidRPr="00B1532B">
        <w:t xml:space="preserve"> caracteres)</w:t>
      </w: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04"/>
      </w:tblGrid>
      <w:tr w:rsidR="00630391" w14:paraId="3DFD22DB" w14:textId="77777777" w:rsidTr="00F707B8">
        <w:trPr>
          <w:trHeight w:hRule="exact" w:val="9921"/>
        </w:trPr>
        <w:tc>
          <w:tcPr>
            <w:tcW w:w="10304" w:type="dxa"/>
          </w:tcPr>
          <w:p w14:paraId="566D665F" w14:textId="77777777" w:rsidR="00630391" w:rsidRDefault="00630391" w:rsidP="003563D5">
            <w:r>
              <w:fldChar w:fldCharType="begin">
                <w:ffData>
                  <w:name w:val="Texto3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4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</w:tbl>
    <w:p w14:paraId="332EFBF5" w14:textId="77777777" w:rsidR="00CA028E" w:rsidRPr="00B1532B" w:rsidRDefault="00F15D51" w:rsidP="00CA028E">
      <w:r w:rsidRPr="00B1532B">
        <w:br w:type="page"/>
      </w:r>
      <w:r w:rsidR="00CA028E">
        <w:lastRenderedPageBreak/>
        <w:t>OBJETIVO</w:t>
      </w:r>
      <w:r w:rsidR="00CA028E" w:rsidRPr="00B1532B">
        <w:t xml:space="preserve"> (máximo </w:t>
      </w:r>
      <w:r w:rsidR="00CA028E">
        <w:t>1</w:t>
      </w:r>
      <w:r w:rsidR="00CA028E" w:rsidRPr="00B1532B">
        <w:t>.000 caracteres)</w:t>
      </w: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05"/>
      </w:tblGrid>
      <w:tr w:rsidR="00CA028E" w:rsidRPr="00FF6866" w14:paraId="7B2DF9BC" w14:textId="77777777" w:rsidTr="004D320F">
        <w:trPr>
          <w:trHeight w:val="2268"/>
        </w:trPr>
        <w:tc>
          <w:tcPr>
            <w:tcW w:w="10305" w:type="dxa"/>
          </w:tcPr>
          <w:p w14:paraId="2C84BC06" w14:textId="77777777" w:rsidR="00CA028E" w:rsidRPr="004224C0" w:rsidRDefault="004224C0" w:rsidP="004D320F">
            <w:pPr>
              <w:pStyle w:val="PargrafodaLista"/>
              <w:spacing w:before="0"/>
              <w:ind w:left="0" w:righ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1000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0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4"/>
              </w:rPr>
              <w:t>Digite aqui seu texto. Não usar caixa alta caso contrário o espaço será insuficiente.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fldChar w:fldCharType="end"/>
            </w:r>
          </w:p>
        </w:tc>
      </w:tr>
    </w:tbl>
    <w:p w14:paraId="2DD28D0C" w14:textId="77777777" w:rsidR="00CA028E" w:rsidRDefault="00CA028E" w:rsidP="00E31450"/>
    <w:p w14:paraId="0179C0A2" w14:textId="77777777" w:rsidR="00052416" w:rsidRPr="00B1532B" w:rsidRDefault="00052416" w:rsidP="00052416">
      <w:r w:rsidRPr="00B1532B">
        <w:t>PLANEJAMENTO E METODOLOGIA (máximo 4.000 caracteres)</w:t>
      </w: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04"/>
      </w:tblGrid>
      <w:tr w:rsidR="008E4A29" w14:paraId="3E21AF87" w14:textId="77777777" w:rsidTr="00F707B8">
        <w:trPr>
          <w:trHeight w:hRule="exact" w:val="9921"/>
        </w:trPr>
        <w:tc>
          <w:tcPr>
            <w:tcW w:w="10304" w:type="dxa"/>
          </w:tcPr>
          <w:p w14:paraId="36DFADF7" w14:textId="77777777" w:rsidR="008E4A29" w:rsidRDefault="004224C0" w:rsidP="00052416">
            <w:r>
              <w:fldChar w:fldCharType="begin">
                <w:ffData>
                  <w:name w:val="Texto3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4000"/>
                  </w:textInput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  <w:bookmarkEnd w:id="2"/>
          </w:p>
        </w:tc>
      </w:tr>
    </w:tbl>
    <w:p w14:paraId="2D57A855" w14:textId="77777777" w:rsidR="00052416" w:rsidRDefault="00052416" w:rsidP="00052416"/>
    <w:p w14:paraId="16E19A00" w14:textId="77777777" w:rsidR="00052416" w:rsidRPr="00B1532B" w:rsidRDefault="00052416" w:rsidP="00052416">
      <w:r w:rsidRPr="00B1532B">
        <w:t>ASPECTOS ÉTICOS E SEGURANÇA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2"/>
        <w:gridCol w:w="992"/>
        <w:gridCol w:w="992"/>
      </w:tblGrid>
      <w:tr w:rsidR="00052416" w14:paraId="66CDEAAB" w14:textId="77777777" w:rsidTr="00052416">
        <w:tc>
          <w:tcPr>
            <w:tcW w:w="8292" w:type="dxa"/>
          </w:tcPr>
          <w:p w14:paraId="67DDB2A9" w14:textId="77777777" w:rsidR="00052416" w:rsidRPr="00B1532B" w:rsidRDefault="00052416" w:rsidP="003563D5">
            <w:r w:rsidRPr="00B1532B">
              <w:t>O projeto envolve experimentação com seres humanos ou animais?</w:t>
            </w:r>
          </w:p>
        </w:tc>
        <w:tc>
          <w:tcPr>
            <w:tcW w:w="992" w:type="dxa"/>
            <w:vAlign w:val="center"/>
          </w:tcPr>
          <w:p w14:paraId="3F1BF43B" w14:textId="7955F1A1" w:rsidR="00052416" w:rsidRPr="00B1532B" w:rsidRDefault="00052416" w:rsidP="00052416">
            <w:pPr>
              <w:jc w:val="center"/>
            </w:pPr>
            <w:r w:rsidRPr="00B1532B">
              <w:t xml:space="preserve">Sim </w:t>
            </w:r>
            <w: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Selecionar16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992" w:type="dxa"/>
            <w:vAlign w:val="center"/>
          </w:tcPr>
          <w:p w14:paraId="2E75586C" w14:textId="77777777" w:rsidR="00052416" w:rsidRPr="00B1532B" w:rsidRDefault="00052416" w:rsidP="00052416">
            <w:pPr>
              <w:jc w:val="center"/>
            </w:pPr>
            <w:r w:rsidRPr="00B1532B">
              <w:t xml:space="preserve">Não </w:t>
            </w:r>
            <w: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17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4"/>
          </w:p>
        </w:tc>
      </w:tr>
      <w:tr w:rsidR="00052416" w14:paraId="26F648E2" w14:textId="77777777" w:rsidTr="00052416">
        <w:tc>
          <w:tcPr>
            <w:tcW w:w="8292" w:type="dxa"/>
          </w:tcPr>
          <w:p w14:paraId="04B08E3F" w14:textId="77777777" w:rsidR="00052416" w:rsidRPr="00B1532B" w:rsidRDefault="00052416" w:rsidP="003563D5">
            <w:r w:rsidRPr="00B1532B">
              <w:t>O projeto envolve experimentação com organismos geneticamente modificados?</w:t>
            </w:r>
          </w:p>
        </w:tc>
        <w:tc>
          <w:tcPr>
            <w:tcW w:w="992" w:type="dxa"/>
            <w:vAlign w:val="center"/>
          </w:tcPr>
          <w:p w14:paraId="044DBE7D" w14:textId="77777777" w:rsidR="00052416" w:rsidRPr="00B1532B" w:rsidRDefault="00052416" w:rsidP="00052416">
            <w:pPr>
              <w:jc w:val="center"/>
            </w:pPr>
            <w:r w:rsidRPr="00B1532B">
              <w:t xml:space="preserve">Sim </w:t>
            </w:r>
            <w: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18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5"/>
          </w:p>
        </w:tc>
        <w:tc>
          <w:tcPr>
            <w:tcW w:w="992" w:type="dxa"/>
            <w:vAlign w:val="center"/>
          </w:tcPr>
          <w:p w14:paraId="35916C58" w14:textId="77777777" w:rsidR="00052416" w:rsidRPr="00B1532B" w:rsidRDefault="00052416" w:rsidP="00052416">
            <w:pPr>
              <w:jc w:val="center"/>
            </w:pPr>
            <w:r w:rsidRPr="00B1532B">
              <w:t xml:space="preserve">Não </w:t>
            </w: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Selecionar19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6"/>
          </w:p>
        </w:tc>
      </w:tr>
      <w:tr w:rsidR="00052416" w14:paraId="1E9C13D3" w14:textId="77777777" w:rsidTr="00052416">
        <w:tc>
          <w:tcPr>
            <w:tcW w:w="8292" w:type="dxa"/>
          </w:tcPr>
          <w:p w14:paraId="5156C291" w14:textId="77777777" w:rsidR="00052416" w:rsidRPr="00B1532B" w:rsidRDefault="00052416" w:rsidP="003563D5">
            <w:r w:rsidRPr="00B1532B">
              <w:t>O projeto envolve experimentação com substâncias radiotivas?</w:t>
            </w:r>
          </w:p>
        </w:tc>
        <w:tc>
          <w:tcPr>
            <w:tcW w:w="992" w:type="dxa"/>
            <w:vAlign w:val="center"/>
          </w:tcPr>
          <w:p w14:paraId="087324EC" w14:textId="77777777" w:rsidR="00052416" w:rsidRPr="00B1532B" w:rsidRDefault="00052416" w:rsidP="00052416">
            <w:pPr>
              <w:jc w:val="center"/>
            </w:pPr>
            <w:r w:rsidRPr="00B1532B">
              <w:t xml:space="preserve">Sim </w:t>
            </w:r>
            <w: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Selecionar20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992" w:type="dxa"/>
            <w:vAlign w:val="center"/>
          </w:tcPr>
          <w:p w14:paraId="445C28F5" w14:textId="77777777" w:rsidR="00052416" w:rsidRPr="00B1532B" w:rsidRDefault="00052416" w:rsidP="00052416">
            <w:pPr>
              <w:jc w:val="center"/>
            </w:pPr>
            <w:r w:rsidRPr="00B1532B">
              <w:t xml:space="preserve">Não </w:t>
            </w:r>
            <w: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21"/>
            <w:r>
              <w:instrText xml:space="preserve"> FORMCHECKBOX </w:instrText>
            </w:r>
            <w:r w:rsidR="00CB1FBE">
              <w:fldChar w:fldCharType="separate"/>
            </w:r>
            <w:r>
              <w:fldChar w:fldCharType="end"/>
            </w:r>
            <w:bookmarkEnd w:id="8"/>
          </w:p>
        </w:tc>
      </w:tr>
    </w:tbl>
    <w:p w14:paraId="64B150CE" w14:textId="77777777" w:rsidR="001F3825" w:rsidRDefault="00052416" w:rsidP="008E4A29">
      <w:r w:rsidRPr="00B1532B">
        <w:t>Em caso afirmativo a uma destas questões, apresentar em anexo parecer favorável (ou comprovante de que o projeto está em processo de avaliação) pela respectiva comissão responsável.</w:t>
      </w:r>
    </w:p>
    <w:p w14:paraId="0175CFCC" w14:textId="77777777" w:rsidR="008E4A29" w:rsidRPr="00B1532B" w:rsidRDefault="001F3825" w:rsidP="008E4A29">
      <w:r>
        <w:br w:type="page"/>
      </w:r>
      <w:r w:rsidR="008E4A29" w:rsidRPr="00B1532B">
        <w:lastRenderedPageBreak/>
        <w:t>CRONOGRAMA DE ATIVIDADES</w:t>
      </w:r>
      <w:r w:rsidR="00594225" w:rsidRPr="00B1532B">
        <w:t xml:space="preserve"> (planejamento </w:t>
      </w:r>
      <w:r w:rsidR="00EF3287">
        <w:t xml:space="preserve">até </w:t>
      </w:r>
      <w:r w:rsidR="00DE3A65">
        <w:t>24</w:t>
      </w:r>
      <w:r w:rsidR="00E31450" w:rsidRPr="00B1532B">
        <w:t xml:space="preserve"> meses)</w:t>
      </w:r>
    </w:p>
    <w:tbl>
      <w:tblPr>
        <w:tblW w:w="52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4964"/>
        <w:gridCol w:w="603"/>
        <w:gridCol w:w="603"/>
        <w:gridCol w:w="602"/>
        <w:gridCol w:w="602"/>
        <w:gridCol w:w="602"/>
        <w:gridCol w:w="602"/>
        <w:gridCol w:w="602"/>
        <w:gridCol w:w="602"/>
      </w:tblGrid>
      <w:tr w:rsidR="00791D4B" w:rsidRPr="00C04EF2" w14:paraId="40D82F20" w14:textId="77777777" w:rsidTr="00791D4B">
        <w:trPr>
          <w:cantSplit/>
          <w:trHeight w:val="1328"/>
        </w:trPr>
        <w:tc>
          <w:tcPr>
            <w:tcW w:w="2662" w:type="pct"/>
            <w:gridSpan w:val="2"/>
            <w:tcBorders>
              <w:tl2br w:val="single" w:sz="4" w:space="0" w:color="auto"/>
            </w:tcBorders>
            <w:shd w:val="clear" w:color="auto" w:fill="auto"/>
          </w:tcPr>
          <w:p w14:paraId="1FB17A3C" w14:textId="77777777" w:rsidR="00DE3A65" w:rsidRDefault="00DE3A65" w:rsidP="00DE3A65">
            <w:pPr>
              <w:jc w:val="right"/>
            </w:pPr>
          </w:p>
          <w:p w14:paraId="76AB2151" w14:textId="77777777" w:rsidR="00DE3A65" w:rsidRPr="00B1532B" w:rsidRDefault="00DE3A65" w:rsidP="00DE3A65">
            <w:pPr>
              <w:jc w:val="right"/>
            </w:pPr>
            <w:r>
              <w:t>Trimestre</w:t>
            </w:r>
          </w:p>
          <w:p w14:paraId="1E2A1DBF" w14:textId="77777777" w:rsidR="00DE3A65" w:rsidRDefault="00DE3A65" w:rsidP="00DE3A65"/>
          <w:p w14:paraId="50C3E740" w14:textId="77777777" w:rsidR="00DE3A65" w:rsidRDefault="00DE3A65" w:rsidP="00DE3A65"/>
          <w:p w14:paraId="068B6B4E" w14:textId="77777777" w:rsidR="00DE3A65" w:rsidRPr="00B1532B" w:rsidRDefault="00DE3A65" w:rsidP="00DE3A65">
            <w:r w:rsidRPr="00B1532B">
              <w:t>Etapa do Projeto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2DA035C7" w14:textId="77777777" w:rsidR="00DE3A65" w:rsidRPr="00B1532B" w:rsidRDefault="00DE3A65" w:rsidP="00791D4B">
            <w:pPr>
              <w:jc w:val="center"/>
            </w:pPr>
            <w:r>
              <w:t>Meses 01-03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763BCDBC" w14:textId="77777777" w:rsidR="00DE3A65" w:rsidRPr="00B1532B" w:rsidRDefault="00DE3A65" w:rsidP="00791D4B">
            <w:pPr>
              <w:jc w:val="center"/>
            </w:pPr>
            <w:r>
              <w:t>Meses 04-06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6F509935" w14:textId="77777777" w:rsidR="00DE3A65" w:rsidRPr="00B1532B" w:rsidRDefault="00DE3A65" w:rsidP="00791D4B">
            <w:pPr>
              <w:jc w:val="center"/>
            </w:pPr>
            <w:r>
              <w:t>Meses 07-09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02128676" w14:textId="77777777" w:rsidR="00DE3A65" w:rsidRPr="00B1532B" w:rsidRDefault="00DE3A65" w:rsidP="00791D4B">
            <w:pPr>
              <w:jc w:val="center"/>
            </w:pPr>
            <w:r>
              <w:t>Meses 10-12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1BBD0841" w14:textId="77777777" w:rsidR="00DE3A65" w:rsidRPr="00B1532B" w:rsidRDefault="00DE3A65" w:rsidP="00791D4B">
            <w:pPr>
              <w:jc w:val="center"/>
            </w:pPr>
            <w:r>
              <w:t>Meses 13-15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3DF25F9C" w14:textId="77777777" w:rsidR="00DE3A65" w:rsidRPr="00B1532B" w:rsidRDefault="00DE3A65" w:rsidP="00791D4B">
            <w:pPr>
              <w:jc w:val="center"/>
            </w:pPr>
            <w:r>
              <w:t>Meses 16-18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164AC4C8" w14:textId="77777777" w:rsidR="00DE3A65" w:rsidRPr="00B1532B" w:rsidRDefault="00DE3A65" w:rsidP="00791D4B">
            <w:pPr>
              <w:jc w:val="center"/>
            </w:pPr>
            <w:r>
              <w:t>Meses 19-21</w:t>
            </w:r>
          </w:p>
        </w:tc>
        <w:tc>
          <w:tcPr>
            <w:tcW w:w="292" w:type="pct"/>
            <w:shd w:val="clear" w:color="auto" w:fill="auto"/>
            <w:textDirection w:val="btLr"/>
            <w:vAlign w:val="center"/>
          </w:tcPr>
          <w:p w14:paraId="4D6BEFB7" w14:textId="77777777" w:rsidR="00DE3A65" w:rsidRPr="00B1532B" w:rsidRDefault="00DE3A65" w:rsidP="00791D4B">
            <w:pPr>
              <w:jc w:val="center"/>
            </w:pPr>
            <w:r>
              <w:t>Meses 22-24</w:t>
            </w:r>
          </w:p>
        </w:tc>
      </w:tr>
      <w:tr w:rsidR="00DE3A65" w:rsidRPr="00C04EF2" w14:paraId="2F783B7E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4094AAD4" w14:textId="77777777" w:rsidR="00DE3A65" w:rsidRPr="00B1532B" w:rsidRDefault="00DE3A65" w:rsidP="00EF3287">
            <w:pPr>
              <w:jc w:val="center"/>
            </w:pPr>
            <w:r w:rsidRPr="00B1532B">
              <w:t>1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226A5671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92" w:type="pct"/>
            <w:shd w:val="clear" w:color="auto" w:fill="auto"/>
            <w:vAlign w:val="center"/>
          </w:tcPr>
          <w:p w14:paraId="6482F53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F05C90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BFDABB1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DB08E32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94C1FC1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86B183C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F8DB001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9A5FA18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08AB09D6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328F2345" w14:textId="77777777" w:rsidR="00DE3A65" w:rsidRPr="00B1532B" w:rsidRDefault="00DE3A65" w:rsidP="00EF3287">
            <w:pPr>
              <w:jc w:val="center"/>
            </w:pPr>
            <w:r w:rsidRPr="00B1532B">
              <w:t>2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3848E762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FE161DB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47404CB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1E8D1B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BC2178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00D3272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554ECE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610F0DA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2F47EA3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14FD746C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24A50952" w14:textId="77777777" w:rsidR="00DE3A65" w:rsidRPr="00B1532B" w:rsidRDefault="00DE3A65" w:rsidP="00EF3287">
            <w:pPr>
              <w:jc w:val="center"/>
            </w:pPr>
            <w:r w:rsidRPr="00B1532B">
              <w:t>3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6A635991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06FF429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1F66C42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5A415F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2EC736F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415521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0FA7A32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42E9B17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B00B3C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48DDB0B9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5A67FD6B" w14:textId="77777777" w:rsidR="00DE3A65" w:rsidRPr="00B1532B" w:rsidRDefault="00DE3A65" w:rsidP="00EF3287">
            <w:pPr>
              <w:jc w:val="center"/>
            </w:pPr>
            <w:r w:rsidRPr="00B1532B">
              <w:t>4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6271D5D3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424E55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67EB403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5CCB187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28C36B1A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BF07CD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3F321E0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21673DF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0C0A098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5AE80E27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7BD18A50" w14:textId="77777777" w:rsidR="00DE3A65" w:rsidRPr="00B1532B" w:rsidRDefault="00DE3A65" w:rsidP="00EF3287">
            <w:pPr>
              <w:jc w:val="center"/>
            </w:pPr>
            <w:r w:rsidRPr="00B1532B">
              <w:t>5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30B4087D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5B66CC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2776E60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AD2242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AC2C13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C7C3AC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4E769D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CD4218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116989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6B416408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1373C457" w14:textId="77777777" w:rsidR="00DE3A65" w:rsidRPr="00B1532B" w:rsidRDefault="00DE3A65" w:rsidP="00EF3287">
            <w:pPr>
              <w:jc w:val="center"/>
            </w:pPr>
            <w:r w:rsidRPr="00B1532B">
              <w:t>6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5B3FF833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021980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3D1A2F9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C661C4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4577FE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BD265B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194B1CA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0754E7A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F506BB9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26A1193C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46A78037" w14:textId="77777777" w:rsidR="00DE3A65" w:rsidRPr="00B1532B" w:rsidRDefault="00DE3A65" w:rsidP="00EF3287">
            <w:pPr>
              <w:jc w:val="center"/>
            </w:pPr>
            <w:r w:rsidRPr="00B1532B">
              <w:t>7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22EE9AD2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6B61FCA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3EE5663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974CACF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09565E7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E732EA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3D281EE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DCF748F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AB75769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7134EA32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0D51CE38" w14:textId="77777777" w:rsidR="00DE3A65" w:rsidRPr="00B1532B" w:rsidRDefault="00DE3A65" w:rsidP="00EF3287">
            <w:pPr>
              <w:jc w:val="center"/>
            </w:pPr>
            <w:r w:rsidRPr="00B1532B">
              <w:t>8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1660EF65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FCCC03F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CF80077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213684F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3979FE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2ADDD575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B52A500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C90AD0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54A5F3F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3C646138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1609791A" w14:textId="77777777" w:rsidR="00DE3A65" w:rsidRPr="00B1532B" w:rsidRDefault="00DE3A65" w:rsidP="00EF3287">
            <w:pPr>
              <w:jc w:val="center"/>
            </w:pPr>
            <w:r w:rsidRPr="00B1532B">
              <w:t>9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04779485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A895D0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2C29D8E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F22F320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AD608B6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019293B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604F5A5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F493490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6725CF2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  <w:tr w:rsidR="00DE3A65" w:rsidRPr="00C04EF2" w14:paraId="225ECFAD" w14:textId="77777777" w:rsidTr="00791D4B">
        <w:tc>
          <w:tcPr>
            <w:tcW w:w="257" w:type="pct"/>
            <w:tcBorders>
              <w:right w:val="nil"/>
            </w:tcBorders>
            <w:shd w:val="clear" w:color="auto" w:fill="auto"/>
          </w:tcPr>
          <w:p w14:paraId="71F268BF" w14:textId="77777777" w:rsidR="00DE3A65" w:rsidRPr="00B1532B" w:rsidRDefault="00DE3A65" w:rsidP="00EF3287">
            <w:pPr>
              <w:jc w:val="center"/>
            </w:pPr>
            <w:r w:rsidRPr="00B1532B">
              <w:t>10</w:t>
            </w:r>
          </w:p>
        </w:tc>
        <w:tc>
          <w:tcPr>
            <w:tcW w:w="2405" w:type="pct"/>
            <w:tcBorders>
              <w:left w:val="nil"/>
            </w:tcBorders>
            <w:shd w:val="clear" w:color="auto" w:fill="auto"/>
          </w:tcPr>
          <w:p w14:paraId="7BA96B8F" w14:textId="77777777" w:rsidR="00DE3A65" w:rsidRPr="00B1532B" w:rsidRDefault="00BE545F" w:rsidP="00D942E1">
            <w: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2D9036A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08E49B7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3DAEB42B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242A26B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15DEA0C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0AE8758D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2F255A1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75CBB154" w14:textId="77777777" w:rsidR="00DE3A65" w:rsidRPr="00B1532B" w:rsidRDefault="00DE3A65" w:rsidP="00DE3A65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</w:tr>
    </w:tbl>
    <w:p w14:paraId="2A51EE26" w14:textId="77777777" w:rsidR="00EF3287" w:rsidRPr="00B1532B" w:rsidRDefault="00EF3287" w:rsidP="00647B14"/>
    <w:p w14:paraId="2429FA87" w14:textId="77777777" w:rsidR="00647B14" w:rsidRPr="00B1532B" w:rsidRDefault="008E4A29" w:rsidP="00647B14">
      <w:r w:rsidRPr="00B1532B">
        <w:t>RESULTADOS PRELIMINARES</w:t>
      </w:r>
      <w:r w:rsidR="00647B14" w:rsidRPr="00B1532B">
        <w:t xml:space="preserve"> (máximo </w:t>
      </w:r>
      <w:r w:rsidR="00EF3287">
        <w:t>4</w:t>
      </w:r>
      <w:r w:rsidR="00647B14" w:rsidRPr="00B1532B">
        <w:t>.000 caracteres)</w: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01"/>
      </w:tblGrid>
      <w:tr w:rsidR="00647B14" w14:paraId="45005CD0" w14:textId="77777777" w:rsidTr="00F707B8">
        <w:trPr>
          <w:trHeight w:hRule="exact" w:val="9921"/>
        </w:trPr>
        <w:tc>
          <w:tcPr>
            <w:tcW w:w="10301" w:type="dxa"/>
          </w:tcPr>
          <w:p w14:paraId="797CD4E5" w14:textId="77777777" w:rsidR="00647B14" w:rsidRDefault="004224C0" w:rsidP="00B1532B">
            <w:r>
              <w:fldChar w:fldCharType="begin">
                <w:ffData>
                  <w:name w:val="Texto5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4000"/>
                  </w:textInput>
                </w:ffData>
              </w:fldChar>
            </w:r>
            <w:bookmarkStart w:id="10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  <w:bookmarkEnd w:id="10"/>
          </w:p>
        </w:tc>
      </w:tr>
    </w:tbl>
    <w:p w14:paraId="39F568B6" w14:textId="77777777" w:rsidR="00647B14" w:rsidRPr="00B1532B" w:rsidRDefault="00F707B8" w:rsidP="00647B14">
      <w:r>
        <w:br w:type="page"/>
      </w:r>
      <w:r w:rsidR="00647B14" w:rsidRPr="00B1532B">
        <w:lastRenderedPageBreak/>
        <w:t>LOCAL ONDE O PROJETO SERÁ DESENVOLVIDO</w:t>
      </w:r>
    </w:p>
    <w:tbl>
      <w:tblPr>
        <w:tblW w:w="10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1"/>
        <w:gridCol w:w="5151"/>
      </w:tblGrid>
      <w:tr w:rsidR="00EF3287" w14:paraId="05E19318" w14:textId="77777777" w:rsidTr="00EF3287">
        <w:trPr>
          <w:trHeight w:hRule="exact" w:val="283"/>
        </w:trPr>
        <w:tc>
          <w:tcPr>
            <w:tcW w:w="5151" w:type="dxa"/>
          </w:tcPr>
          <w:p w14:paraId="16BEDD18" w14:textId="77777777" w:rsidR="00EF3287" w:rsidRPr="00B1532B" w:rsidRDefault="00EF3287" w:rsidP="007070A0">
            <w:r w:rsidRPr="00B1532B">
              <w:t xml:space="preserve">Instituição: </w:t>
            </w:r>
            <w:r w:rsidR="00791D4B"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1" w:name="Texto10"/>
            <w:r w:rsidR="00791D4B">
              <w:instrText xml:space="preserve"> FORMTEXT </w:instrText>
            </w:r>
            <w:r w:rsidR="00791D4B">
              <w:fldChar w:fldCharType="separate"/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fldChar w:fldCharType="end"/>
            </w:r>
            <w:bookmarkEnd w:id="11"/>
          </w:p>
        </w:tc>
        <w:tc>
          <w:tcPr>
            <w:tcW w:w="5151" w:type="dxa"/>
          </w:tcPr>
          <w:p w14:paraId="3334A66E" w14:textId="77777777" w:rsidR="00EF3287" w:rsidRPr="00B1532B" w:rsidRDefault="00EF3287" w:rsidP="007070A0">
            <w:r>
              <w:t>Unidade</w:t>
            </w:r>
            <w:r w:rsidRPr="00B1532B">
              <w:t>:</w:t>
            </w:r>
            <w:r w:rsidR="00791D4B">
              <w:t xml:space="preserve"> </w:t>
            </w:r>
            <w:r w:rsidR="00791D4B"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91D4B">
              <w:instrText xml:space="preserve"> FORMTEXT </w:instrText>
            </w:r>
            <w:r w:rsidR="00791D4B">
              <w:fldChar w:fldCharType="separate"/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fldChar w:fldCharType="end"/>
            </w:r>
          </w:p>
        </w:tc>
      </w:tr>
      <w:tr w:rsidR="00EF3287" w14:paraId="7A0AB962" w14:textId="77777777" w:rsidTr="00EF3287">
        <w:trPr>
          <w:trHeight w:hRule="exact" w:val="283"/>
        </w:trPr>
        <w:tc>
          <w:tcPr>
            <w:tcW w:w="5151" w:type="dxa"/>
          </w:tcPr>
          <w:p w14:paraId="39D4BDFC" w14:textId="77777777" w:rsidR="00EF3287" w:rsidRPr="00B1532B" w:rsidRDefault="00EF3287" w:rsidP="007070A0">
            <w:r>
              <w:t>Disciplina</w:t>
            </w:r>
            <w:r w:rsidRPr="00B1532B">
              <w:t xml:space="preserve">: </w:t>
            </w:r>
            <w:r w:rsidR="00791D4B"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91D4B">
              <w:instrText xml:space="preserve"> FORMTEXT </w:instrText>
            </w:r>
            <w:r w:rsidR="00791D4B">
              <w:fldChar w:fldCharType="separate"/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fldChar w:fldCharType="end"/>
            </w:r>
          </w:p>
        </w:tc>
        <w:tc>
          <w:tcPr>
            <w:tcW w:w="5151" w:type="dxa"/>
          </w:tcPr>
          <w:p w14:paraId="31894437" w14:textId="77777777" w:rsidR="00EF3287" w:rsidRPr="00B1532B" w:rsidRDefault="00EF3287" w:rsidP="007070A0">
            <w:r w:rsidRPr="00B1532B">
              <w:t>Departamento:</w:t>
            </w:r>
            <w:r w:rsidR="00791D4B">
              <w:t xml:space="preserve"> </w:t>
            </w:r>
            <w:r w:rsidR="00791D4B"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91D4B">
              <w:instrText xml:space="preserve"> FORMTEXT </w:instrText>
            </w:r>
            <w:r w:rsidR="00791D4B">
              <w:fldChar w:fldCharType="separate"/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rPr>
                <w:noProof/>
              </w:rPr>
              <w:t> </w:t>
            </w:r>
            <w:r w:rsidR="00791D4B">
              <w:fldChar w:fldCharType="end"/>
            </w:r>
          </w:p>
        </w:tc>
      </w:tr>
      <w:tr w:rsidR="00647B14" w14:paraId="4FD73E5F" w14:textId="77777777" w:rsidTr="00EF3287">
        <w:trPr>
          <w:cantSplit/>
          <w:trHeight w:hRule="exact" w:val="5669"/>
        </w:trPr>
        <w:tc>
          <w:tcPr>
            <w:tcW w:w="10302" w:type="dxa"/>
            <w:gridSpan w:val="2"/>
          </w:tcPr>
          <w:p w14:paraId="0876E8C7" w14:textId="77777777" w:rsidR="00647B14" w:rsidRDefault="00647B14" w:rsidP="00B1532B">
            <w:r w:rsidRPr="00B1532B">
              <w:t xml:space="preserve">Descrição da infraestrutura já instalada que será utilizada por este projeto (máximo </w:t>
            </w:r>
            <w:r w:rsidR="00E31450" w:rsidRPr="00B1532B">
              <w:t>2</w:t>
            </w:r>
            <w:r w:rsidRPr="00B1532B">
              <w:t>.000 caracteres)</w:t>
            </w:r>
          </w:p>
          <w:p w14:paraId="54CCDDA7" w14:textId="77777777" w:rsidR="00EF3287" w:rsidRPr="00B1532B" w:rsidRDefault="004224C0" w:rsidP="00B1532B">
            <w:r>
              <w:fldChar w:fldCharType="begin">
                <w:ffData>
                  <w:name w:val="Texto6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2000"/>
                  </w:textInput>
                </w:ffData>
              </w:fldChar>
            </w:r>
            <w:bookmarkStart w:id="12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  <w:bookmarkEnd w:id="12"/>
          </w:p>
          <w:p w14:paraId="526034D2" w14:textId="77777777" w:rsidR="00647B14" w:rsidRPr="00B1532B" w:rsidRDefault="00647B14" w:rsidP="00B1532B"/>
        </w:tc>
      </w:tr>
    </w:tbl>
    <w:p w14:paraId="0F809370" w14:textId="77777777" w:rsidR="00042BE3" w:rsidRPr="00B1532B" w:rsidRDefault="00042BE3"/>
    <w:p w14:paraId="52A4E9C2" w14:textId="77777777" w:rsidR="00042BE3" w:rsidRPr="00B1532B" w:rsidRDefault="00042BE3">
      <w:r w:rsidRPr="00B1532B">
        <w:t>MAIOR TITULAÇÃO DO PESQUISADOR RESPONSÁVEL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418"/>
        <w:gridCol w:w="2693"/>
        <w:gridCol w:w="4961"/>
      </w:tblGrid>
      <w:tr w:rsidR="00EF3287" w14:paraId="6A881AA7" w14:textId="77777777" w:rsidTr="00791D4B">
        <w:trPr>
          <w:trHeight w:hRule="exact" w:val="283"/>
        </w:trPr>
        <w:tc>
          <w:tcPr>
            <w:tcW w:w="1204" w:type="dxa"/>
            <w:tcBorders>
              <w:right w:val="nil"/>
            </w:tcBorders>
            <w:vAlign w:val="center"/>
          </w:tcPr>
          <w:p w14:paraId="1BA8888D" w14:textId="77777777" w:rsidR="00EF3287" w:rsidRPr="00B1532B" w:rsidRDefault="00EF3287" w:rsidP="00EF3287">
            <w:r w:rsidRPr="00B1532B">
              <w:t xml:space="preserve">Mestrado </w:t>
            </w:r>
            <w:r w:rsidRPr="00B1532B"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ionar7"/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  <w:bookmarkEnd w:id="13"/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2B8B513B" w14:textId="77777777" w:rsidR="00EF3287" w:rsidRPr="00B1532B" w:rsidRDefault="00EF3287" w:rsidP="00EF3287">
            <w:r w:rsidRPr="00B1532B">
              <w:t xml:space="preserve">Doutorado </w:t>
            </w:r>
            <w:r w:rsidRPr="00B1532B"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ionar8"/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  <w:bookmarkEnd w:id="14"/>
          </w:p>
        </w:tc>
        <w:tc>
          <w:tcPr>
            <w:tcW w:w="2693" w:type="dxa"/>
            <w:tcBorders>
              <w:left w:val="nil"/>
            </w:tcBorders>
            <w:vAlign w:val="center"/>
          </w:tcPr>
          <w:p w14:paraId="1AB80D44" w14:textId="77777777" w:rsidR="00EF3287" w:rsidRPr="00B1532B" w:rsidRDefault="00EF3287" w:rsidP="00EF3287">
            <w:r w:rsidRPr="00B1532B">
              <w:t xml:space="preserve">Ano de conclusão: </w:t>
            </w:r>
            <w:r w:rsidR="00244555">
              <w:fldChar w:fldCharType="begin">
                <w:ffData>
                  <w:name w:val="Texto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5" w:name="Texto7"/>
            <w:r w:rsidR="00244555">
              <w:instrText xml:space="preserve"> FORMTEXT </w:instrText>
            </w:r>
            <w:r w:rsidR="00244555">
              <w:fldChar w:fldCharType="separate"/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fldChar w:fldCharType="end"/>
            </w:r>
            <w:bookmarkEnd w:id="15"/>
          </w:p>
        </w:tc>
        <w:tc>
          <w:tcPr>
            <w:tcW w:w="4961" w:type="dxa"/>
            <w:tcBorders>
              <w:left w:val="nil"/>
            </w:tcBorders>
            <w:vAlign w:val="center"/>
          </w:tcPr>
          <w:p w14:paraId="21E1B276" w14:textId="77777777" w:rsidR="00EF3287" w:rsidRPr="00B1532B" w:rsidRDefault="00EF3287" w:rsidP="00EF3287">
            <w:r w:rsidRPr="00B1532B">
              <w:t>Instituição:</w:t>
            </w:r>
            <w:r w:rsidR="00791D4B">
              <w:t xml:space="preserve"> </w:t>
            </w:r>
            <w:r w:rsidR="00244555"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244555">
              <w:instrText xml:space="preserve"> FORMTEXT </w:instrText>
            </w:r>
            <w:r w:rsidR="00244555">
              <w:fldChar w:fldCharType="separate"/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rPr>
                <w:noProof/>
              </w:rPr>
              <w:t> </w:t>
            </w:r>
            <w:r w:rsidR="00244555">
              <w:fldChar w:fldCharType="end"/>
            </w:r>
          </w:p>
        </w:tc>
      </w:tr>
    </w:tbl>
    <w:p w14:paraId="027364F2" w14:textId="77777777" w:rsidR="00042BE3" w:rsidRPr="00B1532B" w:rsidRDefault="00042BE3"/>
    <w:p w14:paraId="1FF43716" w14:textId="77777777" w:rsidR="00EF3287" w:rsidRDefault="00042BE3">
      <w:r w:rsidRPr="00B1532B">
        <w:t>PUBLICAÇÕES MAIS SIGNIFICATIVAS DO PESQUISADOR RESPONSÁVE</w:t>
      </w:r>
      <w:r w:rsidR="00F51C3A">
        <w:t>L</w:t>
      </w:r>
    </w:p>
    <w:p w14:paraId="76F2100C" w14:textId="77777777" w:rsidR="00042BE3" w:rsidRPr="00B1532B" w:rsidRDefault="00042BE3">
      <w:r w:rsidRPr="00B1532B">
        <w:t>(Máximo de 5 publicações, restringir-se aos últimos 5 anos)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042BE3" w14:paraId="29EE65FA" w14:textId="77777777" w:rsidTr="00D13D70">
        <w:trPr>
          <w:cantSplit/>
          <w:trHeight w:hRule="exact" w:val="1247"/>
        </w:trPr>
        <w:tc>
          <w:tcPr>
            <w:tcW w:w="10276" w:type="dxa"/>
          </w:tcPr>
          <w:p w14:paraId="3F5E9106" w14:textId="77777777" w:rsidR="00042BE3" w:rsidRPr="00B1532B" w:rsidRDefault="004224C0" w:rsidP="007070A0">
            <w:r>
              <w:fldChar w:fldCharType="begin">
                <w:ffData>
                  <w:name w:val="Texto8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500"/>
                  </w:textInput>
                </w:ffData>
              </w:fldChar>
            </w:r>
            <w:bookmarkStart w:id="16" w:name="Texto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  <w:bookmarkEnd w:id="16"/>
          </w:p>
        </w:tc>
      </w:tr>
      <w:tr w:rsidR="00042BE3" w14:paraId="3A64F514" w14:textId="77777777" w:rsidTr="00D13D70">
        <w:trPr>
          <w:cantSplit/>
          <w:trHeight w:val="1417"/>
        </w:trPr>
        <w:tc>
          <w:tcPr>
            <w:tcW w:w="10276" w:type="dxa"/>
          </w:tcPr>
          <w:p w14:paraId="39CAF6A5" w14:textId="77777777" w:rsidR="00042BE3" w:rsidRPr="00B1532B" w:rsidRDefault="004224C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  <w:tr w:rsidR="00042BE3" w:rsidRPr="00EF3287" w14:paraId="75E93E17" w14:textId="77777777" w:rsidTr="00D13D70">
        <w:trPr>
          <w:cantSplit/>
          <w:trHeight w:val="1417"/>
        </w:trPr>
        <w:tc>
          <w:tcPr>
            <w:tcW w:w="10276" w:type="dxa"/>
          </w:tcPr>
          <w:p w14:paraId="4E1AD1A3" w14:textId="77777777" w:rsidR="00042BE3" w:rsidRPr="00B1532B" w:rsidRDefault="004224C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  <w:tr w:rsidR="00042BE3" w14:paraId="6AAA2F36" w14:textId="77777777" w:rsidTr="00D13D70">
        <w:trPr>
          <w:cantSplit/>
          <w:trHeight w:val="1417"/>
        </w:trPr>
        <w:tc>
          <w:tcPr>
            <w:tcW w:w="10276" w:type="dxa"/>
          </w:tcPr>
          <w:p w14:paraId="0FFFFD6E" w14:textId="77777777" w:rsidR="00042BE3" w:rsidRPr="00B1532B" w:rsidRDefault="004224C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  <w:tr w:rsidR="00042BE3" w14:paraId="089A2B94" w14:textId="77777777" w:rsidTr="00D13D70">
        <w:trPr>
          <w:cantSplit/>
          <w:trHeight w:val="1417"/>
        </w:trPr>
        <w:tc>
          <w:tcPr>
            <w:tcW w:w="10276" w:type="dxa"/>
          </w:tcPr>
          <w:p w14:paraId="1DE22B0C" w14:textId="77777777" w:rsidR="00042BE3" w:rsidRPr="00B1532B" w:rsidRDefault="004224C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default w:val="Digite aqui seu texto. Não usar caixa alta caso contrário o espaço será insuficiente."/>
                    <w:maxLength w:val="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Digite aqui seu texto. Não usar caixa alta caso contrário o espaço será insuficiente.</w:t>
            </w:r>
            <w:r>
              <w:fldChar w:fldCharType="end"/>
            </w:r>
          </w:p>
        </w:tc>
      </w:tr>
    </w:tbl>
    <w:p w14:paraId="1D86736E" w14:textId="77777777" w:rsidR="002472E8" w:rsidRPr="00B1532B" w:rsidRDefault="002472E8"/>
    <w:p w14:paraId="4A07124F" w14:textId="77777777" w:rsidR="00042BE3" w:rsidRPr="00B1532B" w:rsidRDefault="00042BE3">
      <w:r w:rsidRPr="00B1532B">
        <w:lastRenderedPageBreak/>
        <w:t>OUTROS PESQUISADORES ENVOLVIDOS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5"/>
        <w:gridCol w:w="2551"/>
      </w:tblGrid>
      <w:tr w:rsidR="00147F3E" w14:paraId="620C1737" w14:textId="77777777" w:rsidTr="00D13D70">
        <w:trPr>
          <w:trHeight w:val="283"/>
        </w:trPr>
        <w:tc>
          <w:tcPr>
            <w:tcW w:w="7725" w:type="dxa"/>
          </w:tcPr>
          <w:p w14:paraId="0C564841" w14:textId="77777777" w:rsidR="00147F3E" w:rsidRPr="00B1532B" w:rsidRDefault="00147F3E">
            <w:r w:rsidRPr="00B1532B">
              <w:t>Nome</w:t>
            </w:r>
          </w:p>
        </w:tc>
        <w:tc>
          <w:tcPr>
            <w:tcW w:w="2551" w:type="dxa"/>
          </w:tcPr>
          <w:p w14:paraId="651E9A23" w14:textId="77777777" w:rsidR="00147F3E" w:rsidRPr="00B1532B" w:rsidRDefault="00147F3E" w:rsidP="00B1532B">
            <w:r w:rsidRPr="00B1532B">
              <w:t>Posição</w:t>
            </w:r>
          </w:p>
        </w:tc>
      </w:tr>
      <w:tr w:rsidR="00147F3E" w14:paraId="311352A4" w14:textId="77777777" w:rsidTr="00D13D70">
        <w:trPr>
          <w:trHeight w:val="283"/>
        </w:trPr>
        <w:tc>
          <w:tcPr>
            <w:tcW w:w="7725" w:type="dxa"/>
          </w:tcPr>
          <w:p w14:paraId="04E38568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278193E4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bookmarkStart w:id="17" w:name="Dropdown1"/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  <w:bookmarkEnd w:id="17"/>
          </w:p>
        </w:tc>
      </w:tr>
      <w:tr w:rsidR="00147F3E" w14:paraId="6C0C4A37" w14:textId="77777777" w:rsidTr="00D13D70">
        <w:trPr>
          <w:trHeight w:val="283"/>
        </w:trPr>
        <w:tc>
          <w:tcPr>
            <w:tcW w:w="7725" w:type="dxa"/>
          </w:tcPr>
          <w:p w14:paraId="4D563BFD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00482DA9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5F228F65" w14:textId="77777777" w:rsidTr="00D13D70">
        <w:trPr>
          <w:trHeight w:val="283"/>
        </w:trPr>
        <w:tc>
          <w:tcPr>
            <w:tcW w:w="7725" w:type="dxa"/>
          </w:tcPr>
          <w:p w14:paraId="2E880510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3336FA06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569E069A" w14:textId="77777777" w:rsidTr="00D13D70">
        <w:trPr>
          <w:trHeight w:val="283"/>
        </w:trPr>
        <w:tc>
          <w:tcPr>
            <w:tcW w:w="7725" w:type="dxa"/>
          </w:tcPr>
          <w:p w14:paraId="4BE40004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04E169A1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119A1555" w14:textId="77777777" w:rsidTr="00D13D70">
        <w:trPr>
          <w:trHeight w:val="283"/>
        </w:trPr>
        <w:tc>
          <w:tcPr>
            <w:tcW w:w="7725" w:type="dxa"/>
          </w:tcPr>
          <w:p w14:paraId="077015DE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7203A9E8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05297843" w14:textId="77777777" w:rsidTr="00D13D70">
        <w:trPr>
          <w:trHeight w:val="283"/>
        </w:trPr>
        <w:tc>
          <w:tcPr>
            <w:tcW w:w="7725" w:type="dxa"/>
          </w:tcPr>
          <w:p w14:paraId="5F310EA8" w14:textId="77777777" w:rsidR="00147F3E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780C2662" w14:textId="77777777" w:rsidR="00147F3E" w:rsidRPr="00B1532B" w:rsidRDefault="00D13D70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2D46DB83" w14:textId="77777777" w:rsidTr="00D13D70">
        <w:trPr>
          <w:trHeight w:val="283"/>
        </w:trPr>
        <w:tc>
          <w:tcPr>
            <w:tcW w:w="7725" w:type="dxa"/>
          </w:tcPr>
          <w:p w14:paraId="22F76328" w14:textId="77777777" w:rsidR="00147F3E" w:rsidRPr="00B1532B" w:rsidRDefault="00D13D70" w:rsidP="00EC42D5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07A3AD95" w14:textId="77777777" w:rsidR="00147F3E" w:rsidRPr="00B1532B" w:rsidRDefault="00D13D70" w:rsidP="00EC42D5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  <w:tr w:rsidR="00147F3E" w14:paraId="1B8468D8" w14:textId="77777777" w:rsidTr="00D13D70">
        <w:trPr>
          <w:trHeight w:val="283"/>
        </w:trPr>
        <w:tc>
          <w:tcPr>
            <w:tcW w:w="7725" w:type="dxa"/>
          </w:tcPr>
          <w:p w14:paraId="125FF4C7" w14:textId="77777777" w:rsidR="00147F3E" w:rsidRPr="00B1532B" w:rsidRDefault="00D13D70" w:rsidP="00D22095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551" w:type="dxa"/>
          </w:tcPr>
          <w:p w14:paraId="063E3503" w14:textId="77777777" w:rsidR="00147F3E" w:rsidRPr="00B1532B" w:rsidRDefault="00D13D70" w:rsidP="00D22095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Estudante de graduação"/>
                    <w:listEntry w:val="Estudante de mestrado"/>
                    <w:listEntry w:val="Estudante de doutorado"/>
                    <w:listEntry w:val="Posdoc"/>
                    <w:listEntry w:val="Pesquisador"/>
                    <w:listEntry w:val="Professor"/>
                  </w:ddList>
                </w:ffData>
              </w:fldChar>
            </w:r>
            <w:r>
              <w:instrText xml:space="preserve"> FORMDROPDOWN </w:instrText>
            </w:r>
            <w:r w:rsidR="00CB1FBE">
              <w:fldChar w:fldCharType="separate"/>
            </w:r>
            <w:r>
              <w:fldChar w:fldCharType="end"/>
            </w:r>
          </w:p>
        </w:tc>
      </w:tr>
    </w:tbl>
    <w:p w14:paraId="41B6D526" w14:textId="77777777" w:rsidR="00042BE3" w:rsidRPr="00B1532B" w:rsidRDefault="00042BE3"/>
    <w:p w14:paraId="1E1BF2DD" w14:textId="77777777" w:rsidR="00042BE3" w:rsidRPr="00B1532B" w:rsidRDefault="00042BE3">
      <w:r w:rsidRPr="00B1532B">
        <w:t>DESCRIÇÃO DE MATERIAIS E/OU SERVIÇOS SOLICITADOS</w:t>
      </w:r>
    </w:p>
    <w:p w14:paraId="3140DCE1" w14:textId="77777777" w:rsidR="00042BE3" w:rsidRPr="00B1532B" w:rsidRDefault="00042BE3">
      <w:r w:rsidRPr="00B1532B">
        <w:t>(Apresentar em anexos todos os orçamentos. Incluir despesas com i</w:t>
      </w:r>
      <w:r w:rsidR="002928A6" w:rsidRPr="00B1532B">
        <w:t>mportação e frete caso aplicáve</w:t>
      </w:r>
      <w:r w:rsidR="008408CB" w:rsidRPr="00B1532B">
        <w:t>l</w:t>
      </w:r>
      <w:r w:rsidR="002928A6" w:rsidRPr="00B1532B">
        <w:t>.</w:t>
      </w:r>
      <w:r w:rsidRPr="00B1532B">
        <w:t>)</w:t>
      </w: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7938"/>
        <w:gridCol w:w="1983"/>
      </w:tblGrid>
      <w:tr w:rsidR="00D13D70" w14:paraId="754CE6FD" w14:textId="77777777" w:rsidTr="00D13D70">
        <w:tc>
          <w:tcPr>
            <w:tcW w:w="354" w:type="dxa"/>
            <w:tcBorders>
              <w:top w:val="nil"/>
              <w:left w:val="nil"/>
            </w:tcBorders>
          </w:tcPr>
          <w:p w14:paraId="2066805A" w14:textId="77777777" w:rsidR="00D13D70" w:rsidRPr="00B1532B" w:rsidRDefault="00D13D70"/>
        </w:tc>
        <w:tc>
          <w:tcPr>
            <w:tcW w:w="7938" w:type="dxa"/>
            <w:tcBorders>
              <w:top w:val="nil"/>
              <w:left w:val="nil"/>
            </w:tcBorders>
          </w:tcPr>
          <w:p w14:paraId="1756C3A8" w14:textId="77777777" w:rsidR="00D13D70" w:rsidRPr="00B1532B" w:rsidRDefault="00D13D70">
            <w:r>
              <w:t>Item</w:t>
            </w:r>
          </w:p>
        </w:tc>
        <w:tc>
          <w:tcPr>
            <w:tcW w:w="1983" w:type="dxa"/>
          </w:tcPr>
          <w:p w14:paraId="769CB807" w14:textId="77777777" w:rsidR="00D13D70" w:rsidRPr="00B1532B" w:rsidRDefault="00D13D70">
            <w:r w:rsidRPr="00B1532B">
              <w:t>Valor em reais</w:t>
            </w:r>
          </w:p>
        </w:tc>
      </w:tr>
      <w:tr w:rsidR="00D13D70" w14:paraId="6BEFDECB" w14:textId="77777777" w:rsidTr="00D13D70">
        <w:trPr>
          <w:trHeight w:hRule="exact" w:val="283"/>
        </w:trPr>
        <w:tc>
          <w:tcPr>
            <w:tcW w:w="354" w:type="dxa"/>
          </w:tcPr>
          <w:p w14:paraId="22468141" w14:textId="77777777" w:rsidR="00D13D70" w:rsidRPr="00D13D70" w:rsidRDefault="00D13D70" w:rsidP="007070A0">
            <w:r>
              <w:t>01</w:t>
            </w:r>
          </w:p>
        </w:tc>
        <w:tc>
          <w:tcPr>
            <w:tcW w:w="7938" w:type="dxa"/>
          </w:tcPr>
          <w:p w14:paraId="05D97282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020A9B2E" w14:textId="77777777" w:rsidR="00D13D70" w:rsidRPr="00B1532B" w:rsidRDefault="00D13D70" w:rsidP="0046616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bookmarkStart w:id="18" w:name="Texto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D13D70" w14:paraId="099069C2" w14:textId="77777777" w:rsidTr="00D13D70">
        <w:trPr>
          <w:trHeight w:hRule="exact" w:val="283"/>
        </w:trPr>
        <w:tc>
          <w:tcPr>
            <w:tcW w:w="354" w:type="dxa"/>
          </w:tcPr>
          <w:p w14:paraId="6C42FC98" w14:textId="77777777" w:rsidR="00D13D70" w:rsidRPr="00D13D70" w:rsidRDefault="00D13D70" w:rsidP="007070A0">
            <w:r>
              <w:t>02</w:t>
            </w:r>
          </w:p>
        </w:tc>
        <w:tc>
          <w:tcPr>
            <w:tcW w:w="7938" w:type="dxa"/>
          </w:tcPr>
          <w:p w14:paraId="60E144E2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3D1C8112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1F6492BD" w14:textId="77777777" w:rsidTr="00D13D70">
        <w:trPr>
          <w:trHeight w:hRule="exact" w:val="283"/>
        </w:trPr>
        <w:tc>
          <w:tcPr>
            <w:tcW w:w="354" w:type="dxa"/>
          </w:tcPr>
          <w:p w14:paraId="0435DF44" w14:textId="77777777" w:rsidR="00D13D70" w:rsidRPr="00D13D70" w:rsidRDefault="00D13D70" w:rsidP="007070A0">
            <w:r>
              <w:t>03</w:t>
            </w:r>
          </w:p>
        </w:tc>
        <w:tc>
          <w:tcPr>
            <w:tcW w:w="7938" w:type="dxa"/>
          </w:tcPr>
          <w:p w14:paraId="21C2F87D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4FC3A382" w14:textId="77777777" w:rsidR="00D13D70" w:rsidRPr="00B1532B" w:rsidRDefault="00D13D70" w:rsidP="0046616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26561F29" w14:textId="77777777" w:rsidTr="00D13D70">
        <w:trPr>
          <w:trHeight w:hRule="exact" w:val="283"/>
        </w:trPr>
        <w:tc>
          <w:tcPr>
            <w:tcW w:w="354" w:type="dxa"/>
          </w:tcPr>
          <w:p w14:paraId="705E0E56" w14:textId="77777777" w:rsidR="00D13D70" w:rsidRPr="00D13D70" w:rsidRDefault="00D13D70">
            <w:r>
              <w:t>04</w:t>
            </w:r>
          </w:p>
        </w:tc>
        <w:tc>
          <w:tcPr>
            <w:tcW w:w="7938" w:type="dxa"/>
          </w:tcPr>
          <w:p w14:paraId="6358E37D" w14:textId="77777777" w:rsidR="00D13D70" w:rsidRPr="00D13D70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641C2220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4C769CEF" w14:textId="77777777" w:rsidTr="00D13D70">
        <w:trPr>
          <w:trHeight w:hRule="exact" w:val="283"/>
        </w:trPr>
        <w:tc>
          <w:tcPr>
            <w:tcW w:w="354" w:type="dxa"/>
          </w:tcPr>
          <w:p w14:paraId="50F63332" w14:textId="77777777" w:rsidR="00D13D70" w:rsidRPr="00D13D70" w:rsidRDefault="00D13D70" w:rsidP="007070A0">
            <w:r>
              <w:t>05</w:t>
            </w:r>
          </w:p>
        </w:tc>
        <w:tc>
          <w:tcPr>
            <w:tcW w:w="7938" w:type="dxa"/>
          </w:tcPr>
          <w:p w14:paraId="1016F410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5B9DB6B1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148B8AC0" w14:textId="77777777" w:rsidTr="00D13D70">
        <w:trPr>
          <w:trHeight w:hRule="exact" w:val="283"/>
        </w:trPr>
        <w:tc>
          <w:tcPr>
            <w:tcW w:w="354" w:type="dxa"/>
          </w:tcPr>
          <w:p w14:paraId="7D6F6798" w14:textId="77777777" w:rsidR="00D13D70" w:rsidRPr="00D13D70" w:rsidRDefault="00D13D70" w:rsidP="007070A0">
            <w:r>
              <w:t>06</w:t>
            </w:r>
          </w:p>
        </w:tc>
        <w:tc>
          <w:tcPr>
            <w:tcW w:w="7938" w:type="dxa"/>
          </w:tcPr>
          <w:p w14:paraId="35E62C34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5A3A95A4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52A767F9" w14:textId="77777777" w:rsidTr="00D13D70">
        <w:trPr>
          <w:trHeight w:hRule="exact" w:val="283"/>
        </w:trPr>
        <w:tc>
          <w:tcPr>
            <w:tcW w:w="354" w:type="dxa"/>
          </w:tcPr>
          <w:p w14:paraId="485696E1" w14:textId="77777777" w:rsidR="00D13D70" w:rsidRPr="00D13D70" w:rsidRDefault="00D13D70" w:rsidP="007070A0">
            <w:r>
              <w:t>07</w:t>
            </w:r>
          </w:p>
        </w:tc>
        <w:tc>
          <w:tcPr>
            <w:tcW w:w="7938" w:type="dxa"/>
          </w:tcPr>
          <w:p w14:paraId="3CE7193E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08C041C2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6864A19F" w14:textId="77777777" w:rsidTr="00D13D70">
        <w:trPr>
          <w:trHeight w:hRule="exact" w:val="283"/>
        </w:trPr>
        <w:tc>
          <w:tcPr>
            <w:tcW w:w="354" w:type="dxa"/>
          </w:tcPr>
          <w:p w14:paraId="7B4C93A5" w14:textId="77777777" w:rsidR="00D13D70" w:rsidRPr="00D13D70" w:rsidRDefault="00D13D70" w:rsidP="007070A0">
            <w:r>
              <w:t>08</w:t>
            </w:r>
          </w:p>
        </w:tc>
        <w:tc>
          <w:tcPr>
            <w:tcW w:w="7938" w:type="dxa"/>
          </w:tcPr>
          <w:p w14:paraId="43C91920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14D5C7F4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77F20454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779943A0" w14:textId="77777777" w:rsidR="00D13D70" w:rsidRPr="00D13D70" w:rsidRDefault="00D13D70" w:rsidP="007070A0">
            <w:r>
              <w:t>09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4DC43C6C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7C4ED944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47F8D8A7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1A9D09D2" w14:textId="77777777" w:rsidR="00D13D70" w:rsidRPr="00D13D70" w:rsidRDefault="00D13D70" w:rsidP="007070A0">
            <w:r>
              <w:t>10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158E8825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1809B887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49797BBA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309C4EB1" w14:textId="77777777" w:rsidR="00D13D70" w:rsidRPr="00D13D70" w:rsidRDefault="00D13D70" w:rsidP="007070A0">
            <w:r>
              <w:t>11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7783B5D6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12E3D545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4D4FBFE2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548C693C" w14:textId="77777777" w:rsidR="00D13D70" w:rsidRPr="00D13D70" w:rsidRDefault="00D13D70" w:rsidP="007070A0">
            <w:r>
              <w:t>12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29ADF465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1185991E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5CD9932C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07810C7C" w14:textId="77777777" w:rsidR="00D13D70" w:rsidRPr="00D13D70" w:rsidRDefault="00D13D70" w:rsidP="007070A0">
            <w:r>
              <w:t>13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7CC89A2E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36CFCC33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49866404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21EFE63D" w14:textId="77777777" w:rsidR="00D13D70" w:rsidRPr="00D13D70" w:rsidRDefault="00D13D70" w:rsidP="007070A0">
            <w:r>
              <w:t>14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0B60712E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0DE29BF9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56FBFCF3" w14:textId="77777777" w:rsidTr="00D13D70">
        <w:trPr>
          <w:trHeight w:hRule="exact" w:val="283"/>
        </w:trPr>
        <w:tc>
          <w:tcPr>
            <w:tcW w:w="354" w:type="dxa"/>
            <w:tcBorders>
              <w:bottom w:val="single" w:sz="4" w:space="0" w:color="auto"/>
            </w:tcBorders>
          </w:tcPr>
          <w:p w14:paraId="43B7CF03" w14:textId="77777777" w:rsidR="00D13D70" w:rsidRPr="00D13D70" w:rsidRDefault="00D13D70" w:rsidP="007070A0">
            <w:r>
              <w:t>15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7D8D6C98" w14:textId="77777777" w:rsidR="00D13D70" w:rsidRPr="00D13D70" w:rsidRDefault="00D13D70" w:rsidP="007070A0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3" w:type="dxa"/>
          </w:tcPr>
          <w:p w14:paraId="358C0080" w14:textId="77777777" w:rsidR="00D13D70" w:rsidRPr="00B1532B" w:rsidRDefault="00D13D70">
            <w: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3D70" w14:paraId="7A523EA2" w14:textId="77777777" w:rsidTr="00D13D70">
        <w:trPr>
          <w:trHeight w:hRule="exact" w:val="283"/>
        </w:trPr>
        <w:tc>
          <w:tcPr>
            <w:tcW w:w="354" w:type="dxa"/>
            <w:tcBorders>
              <w:left w:val="nil"/>
              <w:bottom w:val="nil"/>
            </w:tcBorders>
          </w:tcPr>
          <w:p w14:paraId="1C23D6F0" w14:textId="77777777" w:rsidR="00D13D70" w:rsidRPr="00B1532B" w:rsidRDefault="00D13D70" w:rsidP="00B1532B"/>
        </w:tc>
        <w:tc>
          <w:tcPr>
            <w:tcW w:w="7938" w:type="dxa"/>
            <w:tcBorders>
              <w:left w:val="nil"/>
              <w:bottom w:val="nil"/>
            </w:tcBorders>
          </w:tcPr>
          <w:p w14:paraId="25F974CE" w14:textId="77777777" w:rsidR="00D13D70" w:rsidRPr="00B1532B" w:rsidRDefault="00D13D70" w:rsidP="00B1532B">
            <w:r w:rsidRPr="00B1532B">
              <w:t>VALOR TOTAL</w:t>
            </w:r>
          </w:p>
        </w:tc>
        <w:tc>
          <w:tcPr>
            <w:tcW w:w="1983" w:type="dxa"/>
          </w:tcPr>
          <w:p w14:paraId="6E02BE7A" w14:textId="77777777" w:rsidR="00D13D70" w:rsidRPr="00B1532B" w:rsidRDefault="00D13D70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R$ #.##0,00;(R$ #.##0,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039D7D8" w14:textId="77777777" w:rsidR="00042BE3" w:rsidRPr="00B1532B" w:rsidRDefault="00042BE3">
      <w:r w:rsidRPr="00B1532B">
        <w:t>Declaro que tenho conhecimento da sistemática adotada pelo NEPAS para a análise de solicitações neste programa e estou de acordo com este procedimento.</w:t>
      </w:r>
    </w:p>
    <w:p w14:paraId="061A5137" w14:textId="77777777" w:rsidR="00706272" w:rsidRPr="00B1532B" w:rsidRDefault="00706272"/>
    <w:p w14:paraId="3AAA52FE" w14:textId="77777777" w:rsidR="00042BE3" w:rsidRPr="00B1532B" w:rsidRDefault="00042BE3">
      <w:r w:rsidRPr="00B1532B">
        <w:t>LOCAL, DATA E ASSINATURA DO SOLICITANTE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042BE3" w14:paraId="731F8CDC" w14:textId="77777777" w:rsidTr="00E17EAF">
        <w:trPr>
          <w:trHeight w:val="790"/>
        </w:trPr>
        <w:tc>
          <w:tcPr>
            <w:tcW w:w="10276" w:type="dxa"/>
          </w:tcPr>
          <w:p w14:paraId="333EB3F7" w14:textId="77777777" w:rsidR="00042BE3" w:rsidRPr="00B1532B" w:rsidRDefault="00042BE3" w:rsidP="007070A0"/>
          <w:p w14:paraId="078ACE78" w14:textId="77777777" w:rsidR="007070A0" w:rsidRPr="00B1532B" w:rsidRDefault="007070A0" w:rsidP="007070A0"/>
        </w:tc>
      </w:tr>
    </w:tbl>
    <w:p w14:paraId="1C6BC7C3" w14:textId="77777777" w:rsidR="00706272" w:rsidRPr="00B1532B" w:rsidRDefault="00706272"/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3260"/>
        <w:gridCol w:w="1276"/>
        <w:gridCol w:w="1275"/>
      </w:tblGrid>
      <w:tr w:rsidR="00042BE3" w:rsidRPr="00706272" w14:paraId="34BE82B3" w14:textId="77777777" w:rsidTr="00DC250B">
        <w:trPr>
          <w:cantSplit/>
          <w:trHeight w:val="567"/>
        </w:trPr>
        <w:tc>
          <w:tcPr>
            <w:tcW w:w="7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B56C8" w14:textId="77777777" w:rsidR="00042BE3" w:rsidRPr="00B1532B" w:rsidRDefault="00706272" w:rsidP="00DC250B">
            <w:r w:rsidRPr="00B1532B">
              <w:t>CHECAGEM FINAL (Solicitações incompletas não serão aceitas)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29D39C9" w14:textId="77777777" w:rsidR="00042BE3" w:rsidRPr="00B1532B" w:rsidRDefault="00D13D70" w:rsidP="00D13D70">
            <w:pPr>
              <w:jc w:val="center"/>
            </w:pPr>
            <w:r w:rsidRPr="00B1532B">
              <w:t>CONFERÊNCIA</w:t>
            </w:r>
          </w:p>
        </w:tc>
      </w:tr>
      <w:tr w:rsidR="00042BE3" w:rsidRPr="00706272" w14:paraId="5B01EF91" w14:textId="77777777" w:rsidTr="00E17EAF">
        <w:trPr>
          <w:trHeight w:val="283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ED17" w14:textId="77777777" w:rsidR="00042BE3" w:rsidRPr="00B1532B" w:rsidRDefault="00042BE3" w:rsidP="00E17EAF">
            <w:r w:rsidRPr="00B1532B">
              <w:t>DOCUMENTO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C3995" w14:textId="77777777" w:rsidR="00042BE3" w:rsidRPr="00B1532B" w:rsidRDefault="00E17EAF" w:rsidP="00E17EAF">
            <w:r>
              <w:t>CÓPIAS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5A0C1B" w14:textId="77777777" w:rsidR="00042BE3" w:rsidRPr="00B1532B" w:rsidRDefault="00042BE3" w:rsidP="00D13D70">
            <w:pPr>
              <w:jc w:val="center"/>
            </w:pPr>
            <w:r w:rsidRPr="00B1532B">
              <w:t>Solicitante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78F2EC4" w14:textId="77777777" w:rsidR="00042BE3" w:rsidRPr="00B1532B" w:rsidRDefault="00042BE3" w:rsidP="00D13D70">
            <w:pPr>
              <w:jc w:val="center"/>
            </w:pPr>
            <w:r w:rsidRPr="00B1532B">
              <w:t>NEPAS</w:t>
            </w:r>
          </w:p>
        </w:tc>
      </w:tr>
      <w:tr w:rsidR="00042BE3" w:rsidRPr="00706272" w14:paraId="48F82A88" w14:textId="77777777" w:rsidTr="00E17EAF">
        <w:trPr>
          <w:cantSplit/>
          <w:trHeight w:val="283"/>
        </w:trPr>
        <w:tc>
          <w:tcPr>
            <w:tcW w:w="4465" w:type="dxa"/>
            <w:tcBorders>
              <w:top w:val="single" w:sz="4" w:space="0" w:color="auto"/>
            </w:tcBorders>
            <w:vAlign w:val="center"/>
          </w:tcPr>
          <w:p w14:paraId="745069C3" w14:textId="77777777" w:rsidR="00042BE3" w:rsidRPr="00B1532B" w:rsidRDefault="00042BE3" w:rsidP="00E17EAF">
            <w:r w:rsidRPr="00B1532B">
              <w:t>F</w:t>
            </w:r>
            <w:r w:rsidR="002928A6" w:rsidRPr="00B1532B">
              <w:t>ormulário</w:t>
            </w:r>
            <w:r w:rsidRPr="00B1532B">
              <w:t xml:space="preserve"> de Inscrição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4BF640BF" w14:textId="77777777" w:rsidR="00042BE3" w:rsidRPr="00B1532B" w:rsidRDefault="002928A6" w:rsidP="00E17EAF">
            <w:r w:rsidRPr="00B1532B">
              <w:t>0</w:t>
            </w:r>
            <w:r w:rsidR="00594225" w:rsidRPr="00B1532B">
              <w:t>1</w:t>
            </w:r>
            <w:r w:rsidR="00BF78D6" w:rsidRPr="00B1532B">
              <w:t xml:space="preserve"> via impressa</w:t>
            </w:r>
            <w:r w:rsidR="00E17EAF">
              <w:t xml:space="preserve"> e digital em PDF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11EB03C" w14:textId="77777777" w:rsidR="00042BE3" w:rsidRPr="00B1532B" w:rsidRDefault="00042BE3" w:rsidP="00D13D70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11"/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  <w:bookmarkEnd w:id="19"/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515BC743" w14:textId="77777777" w:rsidR="00042BE3" w:rsidRPr="00B1532B" w:rsidRDefault="00042BE3" w:rsidP="00D13D70">
            <w:pPr>
              <w:jc w:val="center"/>
            </w:pPr>
          </w:p>
        </w:tc>
      </w:tr>
      <w:tr w:rsidR="0074583A" w:rsidRPr="00706272" w14:paraId="528BA048" w14:textId="77777777" w:rsidTr="00E17EAF">
        <w:trPr>
          <w:cantSplit/>
          <w:trHeight w:val="283"/>
        </w:trPr>
        <w:tc>
          <w:tcPr>
            <w:tcW w:w="4465" w:type="dxa"/>
            <w:tcBorders>
              <w:top w:val="single" w:sz="4" w:space="0" w:color="auto"/>
            </w:tcBorders>
            <w:vAlign w:val="center"/>
          </w:tcPr>
          <w:p w14:paraId="73849166" w14:textId="77777777" w:rsidR="0074583A" w:rsidRPr="00B1532B" w:rsidRDefault="0074583A" w:rsidP="00E17EAF">
            <w:r w:rsidRPr="00B1532B">
              <w:t>Projeto de pesquisa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3FCAE8C5" w14:textId="77777777" w:rsidR="0074583A" w:rsidRPr="00B1532B" w:rsidRDefault="0074583A" w:rsidP="00E17EAF">
            <w:r w:rsidRPr="00B1532B">
              <w:t>01</w:t>
            </w:r>
            <w:r w:rsidR="007070A0" w:rsidRPr="00B1532B">
              <w:t xml:space="preserve"> </w:t>
            </w:r>
            <w:r w:rsidR="003231B7" w:rsidRPr="00B1532B">
              <w:t>via</w:t>
            </w:r>
            <w:r w:rsidR="00BF78D6" w:rsidRPr="00B1532B">
              <w:t xml:space="preserve"> </w:t>
            </w:r>
            <w:r w:rsidR="007070A0" w:rsidRPr="00B1532B">
              <w:t xml:space="preserve">impressa e digital </w:t>
            </w:r>
            <w:r w:rsidR="00BF78D6" w:rsidRPr="00B1532B">
              <w:t>em PDF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650AB00" w14:textId="77777777" w:rsidR="0074583A" w:rsidRPr="00B1532B" w:rsidRDefault="0074583A" w:rsidP="00D13D70">
            <w:pPr>
              <w:jc w:val="center"/>
            </w:pPr>
            <w:r w:rsidRPr="00B1532B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3FBD0C3F" w14:textId="77777777" w:rsidR="0074583A" w:rsidRPr="00B1532B" w:rsidRDefault="0074583A" w:rsidP="00D13D70">
            <w:pPr>
              <w:jc w:val="center"/>
            </w:pPr>
          </w:p>
        </w:tc>
      </w:tr>
      <w:tr w:rsidR="00042BE3" w:rsidRPr="00706272" w14:paraId="11276D40" w14:textId="77777777" w:rsidTr="00E17EAF">
        <w:trPr>
          <w:cantSplit/>
          <w:trHeight w:val="283"/>
        </w:trPr>
        <w:tc>
          <w:tcPr>
            <w:tcW w:w="4465" w:type="dxa"/>
            <w:vAlign w:val="center"/>
          </w:tcPr>
          <w:p w14:paraId="5190CA5D" w14:textId="77777777" w:rsidR="00042BE3" w:rsidRPr="00B1532B" w:rsidRDefault="00042BE3" w:rsidP="00E17EAF">
            <w:r w:rsidRPr="00B1532B">
              <w:t xml:space="preserve">Currículo Lattes </w:t>
            </w:r>
            <w:r w:rsidR="00EA2166" w:rsidRPr="00B1532B">
              <w:t>- CNPq</w:t>
            </w:r>
          </w:p>
        </w:tc>
        <w:tc>
          <w:tcPr>
            <w:tcW w:w="3260" w:type="dxa"/>
            <w:vAlign w:val="center"/>
          </w:tcPr>
          <w:p w14:paraId="3AB03451" w14:textId="77777777" w:rsidR="00042BE3" w:rsidRPr="00B1532B" w:rsidRDefault="004743F8" w:rsidP="00E17EAF">
            <w:r w:rsidRPr="00B1532B">
              <w:t>Link</w:t>
            </w:r>
          </w:p>
        </w:tc>
        <w:tc>
          <w:tcPr>
            <w:tcW w:w="1276" w:type="dxa"/>
            <w:vAlign w:val="center"/>
          </w:tcPr>
          <w:p w14:paraId="14D3DBCC" w14:textId="77777777" w:rsidR="00042BE3" w:rsidRPr="00B1532B" w:rsidRDefault="00042BE3" w:rsidP="00D13D70">
            <w:pPr>
              <w:jc w:val="center"/>
            </w:pPr>
            <w:r w:rsidRPr="00B1532B"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13"/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  <w:bookmarkEnd w:id="20"/>
          </w:p>
        </w:tc>
        <w:tc>
          <w:tcPr>
            <w:tcW w:w="1275" w:type="dxa"/>
            <w:vAlign w:val="center"/>
          </w:tcPr>
          <w:p w14:paraId="1EA3E8D1" w14:textId="77777777" w:rsidR="00042BE3" w:rsidRPr="00B1532B" w:rsidRDefault="00042BE3" w:rsidP="00D13D70">
            <w:pPr>
              <w:jc w:val="center"/>
            </w:pPr>
          </w:p>
        </w:tc>
      </w:tr>
      <w:tr w:rsidR="00042BE3" w:rsidRPr="00706272" w14:paraId="105D549A" w14:textId="77777777" w:rsidTr="00E17EAF">
        <w:trPr>
          <w:cantSplit/>
          <w:trHeight w:val="283"/>
        </w:trPr>
        <w:tc>
          <w:tcPr>
            <w:tcW w:w="4465" w:type="dxa"/>
            <w:vAlign w:val="center"/>
          </w:tcPr>
          <w:p w14:paraId="3096E321" w14:textId="77777777" w:rsidR="00042BE3" w:rsidRPr="00B1532B" w:rsidRDefault="00042BE3" w:rsidP="00E17EAF">
            <w:r w:rsidRPr="00B1532B">
              <w:t>Parecer de Comissão de Ética (caso aplicável)</w:t>
            </w:r>
          </w:p>
        </w:tc>
        <w:tc>
          <w:tcPr>
            <w:tcW w:w="3260" w:type="dxa"/>
            <w:vAlign w:val="center"/>
          </w:tcPr>
          <w:p w14:paraId="27942947" w14:textId="77777777" w:rsidR="00042BE3" w:rsidRPr="00B1532B" w:rsidRDefault="00042BE3" w:rsidP="00E17EAF">
            <w:r w:rsidRPr="00B1532B">
              <w:t xml:space="preserve">01 </w:t>
            </w:r>
            <w:r w:rsidR="00BF78D6" w:rsidRPr="00B1532B">
              <w:t>via</w:t>
            </w:r>
            <w:r w:rsidR="003231B7" w:rsidRPr="00B1532B">
              <w:t xml:space="preserve"> </w:t>
            </w:r>
            <w:r w:rsidR="007070A0" w:rsidRPr="00B1532B">
              <w:t xml:space="preserve">impressa e digital </w:t>
            </w:r>
            <w:r w:rsidR="003231B7" w:rsidRPr="00B1532B">
              <w:t>em</w:t>
            </w:r>
            <w:r w:rsidR="00BF78D6" w:rsidRPr="00B1532B">
              <w:t xml:space="preserve"> </w:t>
            </w:r>
            <w:r w:rsidR="004743F8" w:rsidRPr="00B1532B">
              <w:t>PDF</w:t>
            </w:r>
          </w:p>
        </w:tc>
        <w:tc>
          <w:tcPr>
            <w:tcW w:w="1276" w:type="dxa"/>
            <w:vAlign w:val="center"/>
          </w:tcPr>
          <w:p w14:paraId="7A005CC9" w14:textId="77777777" w:rsidR="00042BE3" w:rsidRPr="00B1532B" w:rsidRDefault="00042BE3" w:rsidP="00D13D70">
            <w:pPr>
              <w:jc w:val="center"/>
            </w:pPr>
            <w:r w:rsidRPr="00B1532B"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Selecionar15"/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  <w:bookmarkEnd w:id="21"/>
          </w:p>
        </w:tc>
        <w:tc>
          <w:tcPr>
            <w:tcW w:w="1275" w:type="dxa"/>
            <w:vAlign w:val="center"/>
          </w:tcPr>
          <w:p w14:paraId="7AF47C9C" w14:textId="77777777" w:rsidR="00042BE3" w:rsidRPr="00B1532B" w:rsidRDefault="00042BE3" w:rsidP="00D13D70">
            <w:pPr>
              <w:jc w:val="center"/>
            </w:pPr>
          </w:p>
        </w:tc>
      </w:tr>
      <w:tr w:rsidR="00594225" w:rsidRPr="00706272" w14:paraId="65426A0F" w14:textId="77777777" w:rsidTr="00E17EAF">
        <w:trPr>
          <w:cantSplit/>
          <w:trHeight w:val="283"/>
        </w:trPr>
        <w:tc>
          <w:tcPr>
            <w:tcW w:w="4465" w:type="dxa"/>
            <w:vAlign w:val="center"/>
          </w:tcPr>
          <w:p w14:paraId="67834905" w14:textId="063D6F75" w:rsidR="00594225" w:rsidRPr="00B1532B" w:rsidRDefault="00D974D8" w:rsidP="00E17EAF">
            <w:r>
              <w:t>Pendrive</w:t>
            </w:r>
          </w:p>
        </w:tc>
        <w:tc>
          <w:tcPr>
            <w:tcW w:w="3260" w:type="dxa"/>
            <w:vAlign w:val="center"/>
          </w:tcPr>
          <w:p w14:paraId="3295440C" w14:textId="77777777" w:rsidR="00594225" w:rsidRPr="00B1532B" w:rsidRDefault="00594225" w:rsidP="00E17EAF">
            <w:r w:rsidRPr="00B1532B">
              <w:t>01</w:t>
            </w:r>
          </w:p>
        </w:tc>
        <w:tc>
          <w:tcPr>
            <w:tcW w:w="1276" w:type="dxa"/>
            <w:vAlign w:val="center"/>
          </w:tcPr>
          <w:p w14:paraId="2360442C" w14:textId="77777777" w:rsidR="00594225" w:rsidRPr="00B1532B" w:rsidRDefault="00594225" w:rsidP="00D13D70">
            <w:pPr>
              <w:jc w:val="center"/>
            </w:pPr>
            <w:r w:rsidRPr="00B1532B"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32B">
              <w:instrText xml:space="preserve"> FORMCHECKBOX </w:instrText>
            </w:r>
            <w:r w:rsidR="00CB1FBE">
              <w:fldChar w:fldCharType="separate"/>
            </w:r>
            <w:r w:rsidRPr="00B1532B">
              <w:fldChar w:fldCharType="end"/>
            </w:r>
          </w:p>
        </w:tc>
        <w:tc>
          <w:tcPr>
            <w:tcW w:w="1275" w:type="dxa"/>
            <w:vAlign w:val="center"/>
          </w:tcPr>
          <w:p w14:paraId="3F240E39" w14:textId="77777777" w:rsidR="00594225" w:rsidRPr="00B1532B" w:rsidRDefault="00594225" w:rsidP="00D13D70">
            <w:pPr>
              <w:jc w:val="center"/>
            </w:pPr>
          </w:p>
        </w:tc>
      </w:tr>
    </w:tbl>
    <w:p w14:paraId="3FEBBAFC" w14:textId="77777777" w:rsidR="00042BE3" w:rsidRPr="00B1532B" w:rsidRDefault="00042BE3" w:rsidP="00640B8E"/>
    <w:sectPr w:rsidR="00042BE3" w:rsidRPr="00B1532B" w:rsidSect="006D07B9">
      <w:type w:val="continuous"/>
      <w:pgSz w:w="11907" w:h="16840" w:code="9"/>
      <w:pgMar w:top="851" w:right="851" w:bottom="851" w:left="851" w:header="845" w:footer="113" w:gutter="0"/>
      <w:cols w:space="720" w:equalWidth="0">
        <w:col w:w="9638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2CB27" w14:textId="77777777" w:rsidR="003563D5" w:rsidRDefault="003563D5">
      <w:r>
        <w:separator/>
      </w:r>
    </w:p>
  </w:endnote>
  <w:endnote w:type="continuationSeparator" w:id="0">
    <w:p w14:paraId="6EA037D0" w14:textId="77777777" w:rsidR="003563D5" w:rsidRDefault="0035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99D2" w14:textId="77777777" w:rsidR="003563D5" w:rsidRDefault="003563D5">
      <w:r>
        <w:separator/>
      </w:r>
    </w:p>
  </w:footnote>
  <w:footnote w:type="continuationSeparator" w:id="0">
    <w:p w14:paraId="07CC7DD0" w14:textId="77777777" w:rsidR="003563D5" w:rsidRDefault="00356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81150"/>
    <w:multiLevelType w:val="hybridMultilevel"/>
    <w:tmpl w:val="AD344BD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E29AD"/>
    <w:multiLevelType w:val="hybridMultilevel"/>
    <w:tmpl w:val="2E42FA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874088">
    <w:abstractNumId w:val="1"/>
  </w:num>
  <w:num w:numId="2" w16cid:durableId="1449007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autoFormatOverride/>
  <w:styleLockTheme/>
  <w:styleLockQFSet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8A6"/>
    <w:rsid w:val="00011EFF"/>
    <w:rsid w:val="000306FC"/>
    <w:rsid w:val="0003679E"/>
    <w:rsid w:val="00042BE3"/>
    <w:rsid w:val="00052416"/>
    <w:rsid w:val="000919F3"/>
    <w:rsid w:val="000A339E"/>
    <w:rsid w:val="000B0CA3"/>
    <w:rsid w:val="000B7220"/>
    <w:rsid w:val="000C3028"/>
    <w:rsid w:val="00147F3E"/>
    <w:rsid w:val="0018552A"/>
    <w:rsid w:val="001F3825"/>
    <w:rsid w:val="0022690B"/>
    <w:rsid w:val="00244555"/>
    <w:rsid w:val="002472E8"/>
    <w:rsid w:val="0026167A"/>
    <w:rsid w:val="00261B07"/>
    <w:rsid w:val="002731AE"/>
    <w:rsid w:val="002928A6"/>
    <w:rsid w:val="002A2D59"/>
    <w:rsid w:val="002B2A4B"/>
    <w:rsid w:val="002F0F77"/>
    <w:rsid w:val="00310F73"/>
    <w:rsid w:val="0031540E"/>
    <w:rsid w:val="00322EAA"/>
    <w:rsid w:val="003231B7"/>
    <w:rsid w:val="003563D5"/>
    <w:rsid w:val="004224C0"/>
    <w:rsid w:val="00466160"/>
    <w:rsid w:val="004743F8"/>
    <w:rsid w:val="00476599"/>
    <w:rsid w:val="004A0C3E"/>
    <w:rsid w:val="004D320F"/>
    <w:rsid w:val="005573E5"/>
    <w:rsid w:val="00587A21"/>
    <w:rsid w:val="00594225"/>
    <w:rsid w:val="0059608D"/>
    <w:rsid w:val="005B24FF"/>
    <w:rsid w:val="005D60B0"/>
    <w:rsid w:val="005D6D4C"/>
    <w:rsid w:val="00625A33"/>
    <w:rsid w:val="00626C8B"/>
    <w:rsid w:val="00630391"/>
    <w:rsid w:val="00640B8E"/>
    <w:rsid w:val="00647B14"/>
    <w:rsid w:val="006B1D4D"/>
    <w:rsid w:val="006D07B9"/>
    <w:rsid w:val="006D7FF8"/>
    <w:rsid w:val="00706272"/>
    <w:rsid w:val="007070A0"/>
    <w:rsid w:val="007118EA"/>
    <w:rsid w:val="00723111"/>
    <w:rsid w:val="00725EF5"/>
    <w:rsid w:val="0074583A"/>
    <w:rsid w:val="00770A30"/>
    <w:rsid w:val="00771F47"/>
    <w:rsid w:val="007912D1"/>
    <w:rsid w:val="00791D4B"/>
    <w:rsid w:val="007B52EE"/>
    <w:rsid w:val="007C1143"/>
    <w:rsid w:val="00824C92"/>
    <w:rsid w:val="00833FFC"/>
    <w:rsid w:val="0083543A"/>
    <w:rsid w:val="008408CB"/>
    <w:rsid w:val="00851166"/>
    <w:rsid w:val="0088405F"/>
    <w:rsid w:val="00894858"/>
    <w:rsid w:val="008B6049"/>
    <w:rsid w:val="008E4A29"/>
    <w:rsid w:val="008F3732"/>
    <w:rsid w:val="00910A6C"/>
    <w:rsid w:val="00932603"/>
    <w:rsid w:val="00971192"/>
    <w:rsid w:val="00A45EFC"/>
    <w:rsid w:val="00A73EF8"/>
    <w:rsid w:val="00A854D6"/>
    <w:rsid w:val="00A95B07"/>
    <w:rsid w:val="00AC0D18"/>
    <w:rsid w:val="00B1532B"/>
    <w:rsid w:val="00B23081"/>
    <w:rsid w:val="00B3554D"/>
    <w:rsid w:val="00B37D8B"/>
    <w:rsid w:val="00B77DED"/>
    <w:rsid w:val="00B82BE9"/>
    <w:rsid w:val="00B933B2"/>
    <w:rsid w:val="00BC291D"/>
    <w:rsid w:val="00BE545F"/>
    <w:rsid w:val="00BF78D6"/>
    <w:rsid w:val="00C04275"/>
    <w:rsid w:val="00C04EF2"/>
    <w:rsid w:val="00C30DDA"/>
    <w:rsid w:val="00C5126B"/>
    <w:rsid w:val="00C93181"/>
    <w:rsid w:val="00CA028E"/>
    <w:rsid w:val="00CB1FBE"/>
    <w:rsid w:val="00D064E6"/>
    <w:rsid w:val="00D13D70"/>
    <w:rsid w:val="00D22095"/>
    <w:rsid w:val="00D25962"/>
    <w:rsid w:val="00D33642"/>
    <w:rsid w:val="00D34056"/>
    <w:rsid w:val="00D615AE"/>
    <w:rsid w:val="00D942E1"/>
    <w:rsid w:val="00D974D8"/>
    <w:rsid w:val="00DC250B"/>
    <w:rsid w:val="00DE3A65"/>
    <w:rsid w:val="00DF1D53"/>
    <w:rsid w:val="00E17EAF"/>
    <w:rsid w:val="00E31450"/>
    <w:rsid w:val="00E42F10"/>
    <w:rsid w:val="00E9615A"/>
    <w:rsid w:val="00EA2166"/>
    <w:rsid w:val="00EB6C17"/>
    <w:rsid w:val="00EC42D5"/>
    <w:rsid w:val="00ED44BB"/>
    <w:rsid w:val="00EE2DD9"/>
    <w:rsid w:val="00EF3287"/>
    <w:rsid w:val="00F04E46"/>
    <w:rsid w:val="00F15D51"/>
    <w:rsid w:val="00F51C3A"/>
    <w:rsid w:val="00F707B8"/>
    <w:rsid w:val="00F86492"/>
    <w:rsid w:val="00FB6752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1B435EBB"/>
  <w15:chartTrackingRefBased/>
  <w15:docId w15:val="{2D667E42-7052-45E4-A2CC-E8626A83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376">
    <w:lsdException w:name="Normal" w:locked="0" w:qFormat="1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locked="0" w:semiHidden="1" w:unhideWhenUsed="1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qFormat="1"/>
    <w:lsdException w:name="Closing" w:locked="0"/>
    <w:lsdException w:name="Signature" w:locked="0"/>
    <w:lsdException w:name="Default Paragraph Font" w:locked="0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qFormat="1"/>
    <w:lsdException w:name="Emphasis" w:lock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semiHidden="1" w:unhideWhenUsed="1"/>
    <w:lsdException w:name="annotation subject" w:locked="0"/>
    <w:lsdException w:name="No List" w:locked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/>
    <w:lsdException w:name="Table Grid" w:locked="0"/>
    <w:lsdException w:name="Table Theme" w:semiHidden="1" w:unhideWhenUsed="1"/>
    <w:lsdException w:name="Placeholder Text" w:locked="0" w:semiHidden="1" w:uiPriority="99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locked="0" w:uiPriority="1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caps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sz w:val="2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sz w:val="28"/>
    </w:rPr>
  </w:style>
  <w:style w:type="paragraph" w:styleId="Ttulo9">
    <w:name w:val="heading 9"/>
    <w:basedOn w:val="Normal"/>
    <w:next w:val="Normal"/>
    <w:qFormat/>
    <w:pPr>
      <w:keepNext/>
      <w:ind w:left="705"/>
      <w:jc w:val="both"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Arial" w:hAnsi="Arial"/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Arial" w:hAnsi="Arial"/>
      <w:sz w:val="24"/>
    </w:rPr>
  </w:style>
  <w:style w:type="character" w:styleId="Hyperlink">
    <w:name w:val="Hyperlink"/>
    <w:rPr>
      <w:color w:val="0000FF"/>
      <w:u w:val="single"/>
    </w:rPr>
  </w:style>
  <w:style w:type="paragraph" w:styleId="Corpodetexto3">
    <w:name w:val="Body Text 3"/>
    <w:basedOn w:val="Normal"/>
    <w:pPr>
      <w:jc w:val="both"/>
    </w:pPr>
    <w:rPr>
      <w:rFonts w:ascii="Arial" w:hAnsi="Arial"/>
      <w:sz w:val="28"/>
    </w:rPr>
  </w:style>
  <w:style w:type="paragraph" w:customStyle="1" w:styleId="Basedettulo">
    <w:name w:val="Base de título"/>
    <w:basedOn w:val="Normal"/>
    <w:next w:val="Corpodetexto"/>
    <w:locked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</w:rPr>
  </w:style>
  <w:style w:type="paragraph" w:styleId="Corpodetexto">
    <w:name w:val="Body Text"/>
    <w:basedOn w:val="Normal"/>
    <w:pPr>
      <w:spacing w:after="220" w:line="220" w:lineRule="atLeast"/>
      <w:jc w:val="both"/>
    </w:pPr>
    <w:rPr>
      <w:rFonts w:ascii="Arial" w:hAnsi="Arial"/>
      <w:spacing w:val="-5"/>
    </w:rPr>
  </w:style>
  <w:style w:type="paragraph" w:styleId="Encerramento">
    <w:name w:val="Closing"/>
    <w:basedOn w:val="Normal"/>
    <w:next w:val="Assinatura"/>
    <w:pPr>
      <w:keepNext/>
      <w:spacing w:after="60" w:line="220" w:lineRule="atLeast"/>
    </w:pPr>
    <w:rPr>
      <w:rFonts w:ascii="Arial" w:hAnsi="Arial"/>
      <w:spacing w:val="-5"/>
    </w:rPr>
  </w:style>
  <w:style w:type="paragraph" w:styleId="Assinatura">
    <w:name w:val="Signature"/>
    <w:basedOn w:val="Normal"/>
    <w:next w:val="Cargodaassinatura"/>
    <w:pPr>
      <w:keepNext/>
      <w:spacing w:before="880" w:line="220" w:lineRule="atLeast"/>
    </w:pPr>
    <w:rPr>
      <w:rFonts w:ascii="Arial" w:hAnsi="Arial"/>
      <w:spacing w:val="-5"/>
    </w:rPr>
  </w:style>
  <w:style w:type="paragraph" w:customStyle="1" w:styleId="Cargodaassinatura">
    <w:name w:val="Cargo da assinatura"/>
    <w:basedOn w:val="Assinatura"/>
    <w:next w:val="Normal"/>
    <w:locked/>
    <w:pPr>
      <w:spacing w:before="0"/>
    </w:pPr>
  </w:style>
  <w:style w:type="paragraph" w:customStyle="1" w:styleId="Nomedoendereointerno">
    <w:name w:val="Nome do endereço interno"/>
    <w:basedOn w:val="Normal"/>
    <w:locked/>
    <w:pPr>
      <w:spacing w:before="220" w:line="220" w:lineRule="atLeast"/>
    </w:pPr>
    <w:rPr>
      <w:rFonts w:ascii="Arial" w:hAnsi="Arial"/>
      <w:spacing w:val="-5"/>
    </w:rPr>
  </w:style>
  <w:style w:type="paragraph" w:customStyle="1" w:styleId="Saudao2">
    <w:name w:val="Saudação 2"/>
    <w:basedOn w:val="Normal"/>
    <w:next w:val="Normal"/>
    <w:locked/>
    <w:pPr>
      <w:spacing w:before="220" w:after="220" w:line="220" w:lineRule="atLeast"/>
    </w:pPr>
    <w:rPr>
      <w:rFonts w:ascii="Arial" w:hAnsi="Arial"/>
      <w:spacing w:val="-5"/>
    </w:rPr>
  </w:style>
  <w:style w:type="paragraph" w:styleId="Data">
    <w:name w:val="Date"/>
    <w:basedOn w:val="Normal"/>
    <w:next w:val="Normal"/>
    <w:pPr>
      <w:jc w:val="both"/>
    </w:pPr>
    <w:rPr>
      <w:rFonts w:ascii="Arial" w:hAnsi="Arial"/>
      <w:spacing w:val="-5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</w:rPr>
  </w:style>
  <w:style w:type="paragraph" w:styleId="Ttulo">
    <w:name w:val="Title"/>
    <w:basedOn w:val="Normal"/>
    <w:qFormat/>
    <w:pPr>
      <w:jc w:val="center"/>
    </w:pPr>
    <w:rPr>
      <w:sz w:val="28"/>
    </w:rPr>
  </w:style>
  <w:style w:type="paragraph" w:styleId="Recuodecorpodetexto">
    <w:name w:val="Body Text Indent"/>
    <w:basedOn w:val="Normal"/>
    <w:pPr>
      <w:ind w:left="1416"/>
      <w:jc w:val="both"/>
    </w:pPr>
    <w:rPr>
      <w:rFonts w:ascii="Arial Narrow" w:hAnsi="Arial Narrow" w:cs="Arial"/>
      <w:sz w:val="28"/>
    </w:rPr>
  </w:style>
  <w:style w:type="paragraph" w:styleId="Recuodecorpodetexto2">
    <w:name w:val="Body Text Indent 2"/>
    <w:basedOn w:val="Normal"/>
    <w:pPr>
      <w:ind w:firstLine="708"/>
      <w:jc w:val="both"/>
    </w:pPr>
    <w:rPr>
      <w:sz w:val="28"/>
    </w:rPr>
  </w:style>
  <w:style w:type="paragraph" w:styleId="Recuodecorpodetexto3">
    <w:name w:val="Body Text Indent 3"/>
    <w:basedOn w:val="Normal"/>
    <w:pPr>
      <w:ind w:left="705"/>
      <w:jc w:val="both"/>
    </w:pPr>
    <w:rPr>
      <w:rFonts w:ascii="Arial" w:hAnsi="Arial" w:cs="Arial"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ubttulo">
    <w:name w:val="Subtitle"/>
    <w:basedOn w:val="Normal"/>
    <w:qFormat/>
    <w:rPr>
      <w:rFonts w:ascii="Arial" w:hAnsi="Arial" w:cs="Arial"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styleId="Forte">
    <w:name w:val="Strong"/>
    <w:qFormat/>
    <w:rPr>
      <w:b/>
      <w:bCs/>
    </w:rPr>
  </w:style>
  <w:style w:type="table" w:styleId="Tabelacomgrade">
    <w:name w:val="Table Grid"/>
    <w:basedOn w:val="Tabelanormal"/>
    <w:locked/>
    <w:rsid w:val="00647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22690B"/>
    <w:pPr>
      <w:spacing w:before="139"/>
      <w:ind w:left="720" w:right="159"/>
      <w:contextualSpacing/>
      <w:jc w:val="both"/>
    </w:pPr>
    <w:rPr>
      <w:rFonts w:ascii="Calibri" w:hAnsi="Calibri" w:cs="Cordia New"/>
      <w:sz w:val="22"/>
      <w:szCs w:val="28"/>
      <w:lang w:bidi="th-TH"/>
    </w:rPr>
  </w:style>
  <w:style w:type="character" w:customStyle="1" w:styleId="TituloChar">
    <w:name w:val="Titulo Char"/>
    <w:link w:val="Titulo"/>
    <w:locked/>
    <w:rsid w:val="0022690B"/>
    <w:rPr>
      <w:rFonts w:ascii="Arial" w:hAnsi="Arial" w:cs="Arial"/>
      <w:b/>
      <w:bCs/>
      <w:sz w:val="48"/>
      <w:szCs w:val="40"/>
    </w:rPr>
  </w:style>
  <w:style w:type="paragraph" w:customStyle="1" w:styleId="Titulo">
    <w:name w:val="Titulo"/>
    <w:basedOn w:val="Normal"/>
    <w:link w:val="TituloChar"/>
    <w:qFormat/>
    <w:locked/>
    <w:rsid w:val="0022690B"/>
    <w:pPr>
      <w:spacing w:before="139" w:line="360" w:lineRule="auto"/>
      <w:ind w:left="686" w:right="159"/>
      <w:jc w:val="right"/>
    </w:pPr>
    <w:rPr>
      <w:rFonts w:ascii="Arial" w:hAnsi="Arial" w:cs="Arial"/>
      <w:b/>
      <w:bCs/>
      <w:sz w:val="48"/>
      <w:szCs w:val="40"/>
    </w:rPr>
  </w:style>
  <w:style w:type="paragraph" w:styleId="Textodebalo">
    <w:name w:val="Balloon Text"/>
    <w:basedOn w:val="Normal"/>
    <w:link w:val="TextodebaloChar"/>
    <w:rsid w:val="001855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1855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NEPA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NEPAS</Template>
  <TotalTime>5</TotalTime>
  <Pages>5</Pages>
  <Words>1040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Santo André,26 de abril de 2001</vt:lpstr>
    </vt:vector>
  </TitlesOfParts>
  <Company>Fundacao do ABC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Santo André,26 de abril de 2001</dc:title>
  <dc:subject/>
  <dc:creator>Dr. Jose Luiz Aziz</dc:creator>
  <cp:keywords/>
  <cp:lastModifiedBy>Ricardo Souto</cp:lastModifiedBy>
  <cp:revision>8</cp:revision>
  <cp:lastPrinted>2016-06-13T21:35:00Z</cp:lastPrinted>
  <dcterms:created xsi:type="dcterms:W3CDTF">2023-10-22T20:59:00Z</dcterms:created>
  <dcterms:modified xsi:type="dcterms:W3CDTF">2023-11-01T11:55:00Z</dcterms:modified>
</cp:coreProperties>
</file>